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034" w:rsidRDefault="00CA0034" w:rsidP="00DB6BEB">
      <w:pPr>
        <w:jc w:val="center"/>
        <w:rPr>
          <w:sz w:val="16"/>
          <w:szCs w:val="16"/>
        </w:rPr>
      </w:pPr>
      <w:bookmarkStart w:id="0" w:name="_GoBack"/>
      <w:bookmarkEnd w:id="0"/>
    </w:p>
    <w:p w:rsidR="00987578" w:rsidRPr="00577DB0" w:rsidRDefault="00987578" w:rsidP="00DB6BEB">
      <w:pPr>
        <w:jc w:val="center"/>
        <w:rPr>
          <w:sz w:val="16"/>
          <w:szCs w:val="16"/>
        </w:rPr>
      </w:pPr>
    </w:p>
    <w:p w:rsidR="00577DB0" w:rsidRDefault="001B1254" w:rsidP="00DB6BEB">
      <w:pPr>
        <w:jc w:val="center"/>
      </w:pPr>
      <w:r>
        <w:pict>
          <v:group id="_x0000_s1259" editas="canvas" style="width:480.85pt;height:134.55pt;mso-position-horizontal-relative:char;mso-position-vertical-relative:line" coordorigin="1149,1149" coordsize="9617,269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0" type="#_x0000_t75" style="position:absolute;left:1149;top:1149;width:9617;height:2691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1" type="#_x0000_t202" style="position:absolute;left:2833;top:1518;width:7800;height:1446" fillcolor="black" strokeweight=".5pt">
              <v:fill r:id="rId5" o:title="20%" type="pattern"/>
              <v:textbox style="mso-next-textbox:#_x0000_s1261" inset="0,0,0,0">
                <w:txbxContent>
                  <w:p w:rsidR="00FA12AE" w:rsidRPr="005526D7" w:rsidRDefault="00FA12AE" w:rsidP="00577DB0">
                    <w:pPr>
                      <w:spacing w:before="40"/>
                      <w:ind w:right="1128"/>
                      <w:jc w:val="center"/>
                      <w:rPr>
                        <w:rFonts w:ascii="Clarendon Extended" w:hAnsi="Clarendon Extended" w:cs="Arial"/>
                        <w:b/>
                      </w:rPr>
                    </w:pPr>
                    <w:r w:rsidRPr="005526D7">
                      <w:rPr>
                        <w:rFonts w:ascii="Clarendon Extended" w:hAnsi="Clarendon Extended" w:cs="Arial"/>
                        <w:b/>
                      </w:rPr>
                      <w:t>Istituto di Istruzione Superiore</w:t>
                    </w:r>
                  </w:p>
                  <w:p w:rsidR="00FA12AE" w:rsidRPr="002D7881" w:rsidRDefault="00FA12AE" w:rsidP="00577DB0">
                    <w:pPr>
                      <w:ind w:right="1127"/>
                      <w:jc w:val="center"/>
                      <w:rPr>
                        <w:rFonts w:ascii="Lucida Calligraphy" w:hAnsi="Lucida Calligraphy" w:cs="Arial"/>
                        <w:b/>
                        <w:sz w:val="22"/>
                        <w:szCs w:val="22"/>
                      </w:rPr>
                    </w:pPr>
                    <w:r w:rsidRPr="005526D7">
                      <w:rPr>
                        <w:rFonts w:ascii="Lucida Calligraphy" w:hAnsi="Lucida Calligraphy" w:cs="Arial"/>
                        <w:b/>
                        <w:sz w:val="22"/>
                        <w:szCs w:val="22"/>
                      </w:rPr>
                      <w:t xml:space="preserve"> </w:t>
                    </w:r>
                    <w:r w:rsidRPr="002D7881">
                      <w:rPr>
                        <w:rFonts w:ascii="Lucida Calligraphy" w:hAnsi="Lucida Calligraphy" w:cs="Arial"/>
                        <w:b/>
                        <w:sz w:val="22"/>
                        <w:szCs w:val="22"/>
                      </w:rPr>
                      <w:t>“L</w:t>
                    </w:r>
                    <w:r>
                      <w:rPr>
                        <w:rFonts w:ascii="Lucida Calligraphy" w:hAnsi="Lucida Calligraphy" w:cs="Arial"/>
                        <w:b/>
                        <w:sz w:val="22"/>
                        <w:szCs w:val="22"/>
                      </w:rPr>
                      <w:t>.</w:t>
                    </w:r>
                    <w:r w:rsidRPr="002D7881">
                      <w:rPr>
                        <w:rFonts w:ascii="Lucida Calligraphy" w:hAnsi="Lucida Calligraphy" w:cs="Arial"/>
                        <w:b/>
                        <w:sz w:val="22"/>
                        <w:szCs w:val="22"/>
                      </w:rPr>
                      <w:t xml:space="preserve"> da Vinci </w:t>
                    </w:r>
                    <w:r>
                      <w:rPr>
                        <w:rFonts w:ascii="Lucida Calligraphy" w:hAnsi="Lucida Calligraphy" w:cs="Arial"/>
                        <w:b/>
                        <w:sz w:val="22"/>
                        <w:szCs w:val="22"/>
                      </w:rPr>
                      <w:t>–</w:t>
                    </w:r>
                    <w:r w:rsidRPr="002D7881">
                      <w:rPr>
                        <w:rFonts w:ascii="Lucida Calligraphy" w:hAnsi="Lucida Calligraphy" w:cs="Arial"/>
                        <w:b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rFonts w:ascii="Lucida Calligraphy" w:hAnsi="Lucida Calligraphy" w:cs="Arial"/>
                        <w:b/>
                        <w:sz w:val="22"/>
                        <w:szCs w:val="22"/>
                      </w:rPr>
                      <w:t xml:space="preserve">P. </w:t>
                    </w:r>
                    <w:r w:rsidRPr="002D7881">
                      <w:rPr>
                        <w:rFonts w:ascii="Lucida Calligraphy" w:hAnsi="Lucida Calligraphy" w:cs="Arial"/>
                        <w:b/>
                        <w:sz w:val="22"/>
                        <w:szCs w:val="22"/>
                      </w:rPr>
                      <w:t>De Giorgio”  ---  Lanciano</w:t>
                    </w:r>
                  </w:p>
                  <w:p w:rsidR="00FA12AE" w:rsidRPr="002A3EFA" w:rsidRDefault="00FA12AE" w:rsidP="00577DB0">
                    <w:pPr>
                      <w:ind w:right="1128"/>
                      <w:jc w:val="center"/>
                      <w:rPr>
                        <w:rFonts w:ascii="Lucida Calligraphy" w:hAnsi="Lucida Calligraphy" w:cs="Arial"/>
                        <w:b/>
                        <w:sz w:val="8"/>
                        <w:szCs w:val="8"/>
                      </w:rPr>
                    </w:pPr>
                  </w:p>
                  <w:p w:rsidR="00FA12AE" w:rsidRPr="002A3EFA" w:rsidRDefault="00FA12AE" w:rsidP="00577DB0">
                    <w:pPr>
                      <w:ind w:right="1127"/>
                      <w:jc w:val="center"/>
                      <w:rPr>
                        <w:rFonts w:ascii="Arial Rounded MT Bold" w:hAnsi="Arial Rounded MT Bold" w:cs="Arial"/>
                        <w:b/>
                        <w:sz w:val="18"/>
                        <w:szCs w:val="18"/>
                      </w:rPr>
                    </w:pPr>
                    <w:r w:rsidRPr="002A3EFA">
                      <w:rPr>
                        <w:rFonts w:ascii="Arial Rounded MT Bold" w:hAnsi="Arial Rounded MT Bold" w:cs="Arial"/>
                        <w:b/>
                        <w:sz w:val="18"/>
                        <w:szCs w:val="18"/>
                      </w:rPr>
                      <w:t>Istituto Tecnico settore Tecnologico</w:t>
                    </w:r>
                  </w:p>
                  <w:p w:rsidR="00FA12AE" w:rsidRDefault="00FA12AE" w:rsidP="00577DB0">
                    <w:pPr>
                      <w:ind w:right="1127"/>
                      <w:jc w:val="center"/>
                    </w:pPr>
                    <w:r w:rsidRPr="002A3EFA">
                      <w:rPr>
                        <w:rFonts w:ascii="Arial Rounded MT Bold" w:hAnsi="Arial Rounded MT Bold" w:cs="Arial"/>
                        <w:b/>
                        <w:sz w:val="18"/>
                        <w:szCs w:val="18"/>
                      </w:rPr>
                      <w:t xml:space="preserve">Istituto Professionale </w:t>
                    </w:r>
                  </w:p>
                </w:txbxContent>
              </v:textbox>
            </v:shape>
            <v:roundrect id="_x0000_s1262" style="position:absolute;left:1149;top:1149;width:9613;height:2591" arcsize="5009f" filled="f" strokeweight="1.5pt"/>
            <v:shape id="_x0000_s1263" type="#_x0000_t202" style="position:absolute;left:1278;top:1217;width:9355;height:275" filled="f" fillcolor="black" stroked="f" strokeweight=".5pt">
              <v:textbox style="mso-next-textbox:#_x0000_s1263;mso-fit-shape-to-text:t" inset="0,0,0,0">
                <w:txbxContent>
                  <w:p w:rsidR="00FA12AE" w:rsidRPr="00D701B5" w:rsidRDefault="00FA12AE" w:rsidP="00577DB0">
                    <w:pPr>
                      <w:jc w:val="center"/>
                      <w:rPr>
                        <w:rFonts w:ascii="BankGothic Lt BT" w:hAnsi="BankGothic Lt BT" w:cs="Arial"/>
                        <w:spacing w:val="30"/>
                        <w:sz w:val="22"/>
                        <w:szCs w:val="22"/>
                      </w:rPr>
                    </w:pPr>
                    <w:r w:rsidRPr="00D701B5">
                      <w:rPr>
                        <w:rFonts w:ascii="BankGothic Lt BT" w:hAnsi="BankGothic Lt BT" w:cs="Arial"/>
                        <w:spacing w:val="30"/>
                        <w:sz w:val="22"/>
                        <w:szCs w:val="22"/>
                      </w:rPr>
                      <w:t>Ministero dell’Istruzione, dell’Università e della Ricerca</w:t>
                    </w:r>
                  </w:p>
                </w:txbxContent>
              </v:textbox>
            </v:shape>
            <v:shape id="_x0000_s1264" type="#_x0000_t202" style="position:absolute;left:1278;top:3059;width:9355;height:574" filled="f" fillcolor="black" stroked="f" strokeweight=".5pt">
              <v:textbox style="mso-next-textbox:#_x0000_s1264;mso-fit-shape-to-text:t" inset="0,0,0,0">
                <w:txbxContent>
                  <w:p w:rsidR="00FA12AE" w:rsidRPr="008D021B" w:rsidRDefault="00FA12AE" w:rsidP="00577DB0">
                    <w:pPr>
                      <w:jc w:val="center"/>
                      <w:rPr>
                        <w:rFonts w:ascii="Arial Narrow" w:hAnsi="Arial Narrow" w:cs="Arial"/>
                        <w:sz w:val="14"/>
                        <w:szCs w:val="14"/>
                      </w:rPr>
                    </w:pPr>
                    <w:r w:rsidRPr="008D021B">
                      <w:rPr>
                        <w:rFonts w:ascii="Arial Narrow" w:hAnsi="Arial Narrow" w:cs="Arial"/>
                        <w:b/>
                        <w:sz w:val="14"/>
                        <w:szCs w:val="14"/>
                        <w:u w:val="single"/>
                      </w:rPr>
                      <w:t>C.F.</w:t>
                    </w:r>
                    <w:r w:rsidRPr="008D021B">
                      <w:rPr>
                        <w:rFonts w:ascii="Arial Narrow" w:hAnsi="Arial Narrow" w:cs="Arial"/>
                        <w:sz w:val="14"/>
                        <w:szCs w:val="14"/>
                      </w:rPr>
                      <w:t xml:space="preserve"> 90030110697  </w:t>
                    </w:r>
                    <w:r w:rsidRPr="008D021B">
                      <w:rPr>
                        <w:rFonts w:ascii="Arial Narrow" w:hAnsi="Arial Narrow" w:cs="Arial"/>
                        <w:sz w:val="14"/>
                        <w:szCs w:val="14"/>
                      </w:rPr>
                      <w:sym w:font="Wingdings" w:char="F0AE"/>
                    </w:r>
                    <w:r w:rsidRPr="008D021B">
                      <w:rPr>
                        <w:rFonts w:ascii="Arial Narrow" w:hAnsi="Arial Narrow" w:cs="Arial"/>
                        <w:sz w:val="14"/>
                        <w:szCs w:val="14"/>
                      </w:rPr>
                      <w:t xml:space="preserve">  </w:t>
                    </w:r>
                    <w:r w:rsidRPr="008D021B">
                      <w:rPr>
                        <w:rFonts w:ascii="Arial Narrow" w:hAnsi="Arial Narrow" w:cs="Arial"/>
                        <w:b/>
                        <w:sz w:val="14"/>
                        <w:szCs w:val="14"/>
                        <w:u w:val="single"/>
                      </w:rPr>
                      <w:t>C.M.</w:t>
                    </w:r>
                    <w:r w:rsidRPr="008D021B">
                      <w:rPr>
                        <w:rFonts w:ascii="Arial Narrow" w:hAnsi="Arial Narrow" w:cs="Arial"/>
                        <w:sz w:val="14"/>
                        <w:szCs w:val="14"/>
                      </w:rPr>
                      <w:t xml:space="preserve"> CHIS011001A </w:t>
                    </w:r>
                    <w:r w:rsidRPr="008D021B">
                      <w:rPr>
                        <w:rFonts w:ascii="Arial Narrow" w:hAnsi="Arial Narrow" w:cs="Arial"/>
                        <w:sz w:val="14"/>
                        <w:szCs w:val="14"/>
                      </w:rPr>
                      <w:sym w:font="Wingdings" w:char="F0AE"/>
                    </w:r>
                    <w:r w:rsidRPr="008D021B">
                      <w:rPr>
                        <w:rFonts w:ascii="Arial Narrow" w:hAnsi="Arial Narrow" w:cs="Arial"/>
                        <w:sz w:val="14"/>
                        <w:szCs w:val="14"/>
                      </w:rPr>
                      <w:t xml:space="preserve">  </w:t>
                    </w:r>
                    <w:r w:rsidRPr="008D021B">
                      <w:rPr>
                        <w:rFonts w:ascii="Arial Narrow" w:hAnsi="Arial Narrow" w:cs="Arial"/>
                        <w:b/>
                        <w:sz w:val="14"/>
                        <w:szCs w:val="14"/>
                        <w:u w:val="single"/>
                      </w:rPr>
                      <w:t>E-mail-</w:t>
                    </w:r>
                    <w:proofErr w:type="spellStart"/>
                    <w:r w:rsidRPr="008D021B">
                      <w:rPr>
                        <w:rFonts w:ascii="Arial Narrow" w:hAnsi="Arial Narrow" w:cs="Arial"/>
                        <w:b/>
                        <w:sz w:val="14"/>
                        <w:szCs w:val="14"/>
                        <w:u w:val="single"/>
                      </w:rPr>
                      <w:t>pec</w:t>
                    </w:r>
                    <w:proofErr w:type="spellEnd"/>
                    <w:r w:rsidRPr="008D021B">
                      <w:rPr>
                        <w:rFonts w:ascii="Arial Narrow" w:hAnsi="Arial Narrow" w:cs="Arial"/>
                        <w:sz w:val="14"/>
                        <w:szCs w:val="14"/>
                      </w:rPr>
                      <w:t xml:space="preserve"> chis01100a@pec.istruzione.it  </w:t>
                    </w:r>
                    <w:r w:rsidRPr="008D021B">
                      <w:rPr>
                        <w:rFonts w:ascii="Arial Narrow" w:hAnsi="Arial Narrow" w:cs="Arial"/>
                        <w:sz w:val="14"/>
                        <w:szCs w:val="14"/>
                      </w:rPr>
                      <w:sym w:font="Wingdings" w:char="F0AE"/>
                    </w:r>
                    <w:r w:rsidRPr="008D021B">
                      <w:rPr>
                        <w:rFonts w:ascii="Arial Narrow" w:hAnsi="Arial Narrow" w:cs="Arial"/>
                        <w:sz w:val="14"/>
                        <w:szCs w:val="14"/>
                      </w:rPr>
                      <w:t xml:space="preserve">  </w:t>
                    </w:r>
                    <w:r w:rsidRPr="008D021B">
                      <w:rPr>
                        <w:rFonts w:ascii="Arial Narrow" w:hAnsi="Arial Narrow" w:cs="Arial"/>
                        <w:b/>
                        <w:sz w:val="14"/>
                        <w:szCs w:val="14"/>
                        <w:u w:val="single"/>
                      </w:rPr>
                      <w:t>E-mai</w:t>
                    </w:r>
                    <w:r w:rsidRPr="008D021B">
                      <w:rPr>
                        <w:rFonts w:ascii="Arial Narrow" w:hAnsi="Arial Narrow" w:cs="Arial"/>
                        <w:sz w:val="14"/>
                        <w:szCs w:val="14"/>
                      </w:rPr>
                      <w:t xml:space="preserve">l chis01100a@istruzione.it  </w:t>
                    </w:r>
                    <w:r w:rsidRPr="008D021B">
                      <w:rPr>
                        <w:rFonts w:ascii="Arial Narrow" w:hAnsi="Arial Narrow" w:cs="Arial"/>
                        <w:sz w:val="14"/>
                        <w:szCs w:val="14"/>
                      </w:rPr>
                      <w:sym w:font="Wingdings" w:char="F0AE"/>
                    </w:r>
                    <w:r w:rsidRPr="008D021B">
                      <w:rPr>
                        <w:rFonts w:ascii="Arial Narrow" w:hAnsi="Arial Narrow" w:cs="Arial"/>
                        <w:sz w:val="14"/>
                        <w:szCs w:val="14"/>
                      </w:rPr>
                      <w:t xml:space="preserve">  </w:t>
                    </w:r>
                    <w:r w:rsidRPr="008D021B">
                      <w:rPr>
                        <w:rFonts w:ascii="Arial Narrow" w:hAnsi="Arial Narrow" w:cs="Arial"/>
                        <w:b/>
                        <w:sz w:val="14"/>
                        <w:szCs w:val="14"/>
                        <w:u w:val="single"/>
                      </w:rPr>
                      <w:t>Internet</w:t>
                    </w:r>
                    <w:r w:rsidR="008D021B" w:rsidRPr="008D021B">
                      <w:rPr>
                        <w:rFonts w:ascii="Arial Narrow" w:hAnsi="Arial Narrow" w:cs="Arial"/>
                        <w:sz w:val="14"/>
                        <w:szCs w:val="14"/>
                      </w:rPr>
                      <w:t xml:space="preserve"> </w:t>
                    </w:r>
                    <w:hyperlink r:id="rId6" w:history="1">
                      <w:r w:rsidR="008D021B" w:rsidRPr="00A70A14">
                        <w:rPr>
                          <w:rStyle w:val="Collegamentoipertestuale"/>
                          <w:rFonts w:ascii="Arial Narrow" w:hAnsi="Arial Narrow" w:cs="Arial"/>
                          <w:color w:val="auto"/>
                          <w:sz w:val="14"/>
                          <w:szCs w:val="14"/>
                          <w:u w:val="none"/>
                        </w:rPr>
                        <w:t>www.iisdavinci</w:t>
                      </w:r>
                    </w:hyperlink>
                    <w:r w:rsidR="001D7A4A">
                      <w:rPr>
                        <w:rFonts w:ascii="Arial Narrow" w:hAnsi="Arial Narrow" w:cs="Arial"/>
                        <w:sz w:val="14"/>
                        <w:szCs w:val="14"/>
                      </w:rPr>
                      <w:t>degiorgio.edu</w:t>
                    </w:r>
                    <w:r w:rsidR="008D021B" w:rsidRPr="00A70A14">
                      <w:rPr>
                        <w:rFonts w:ascii="Arial Narrow" w:hAnsi="Arial Narrow" w:cs="Arial"/>
                        <w:sz w:val="14"/>
                        <w:szCs w:val="14"/>
                      </w:rPr>
                      <w:t>.it</w:t>
                    </w:r>
                    <w:r w:rsidRPr="00A70A14">
                      <w:rPr>
                        <w:rFonts w:ascii="Arial Narrow" w:hAnsi="Arial Narrow" w:cs="Arial"/>
                        <w:sz w:val="14"/>
                        <w:szCs w:val="14"/>
                      </w:rPr>
                      <w:t xml:space="preserve"> </w:t>
                    </w:r>
                  </w:p>
                  <w:p w:rsidR="00FA12AE" w:rsidRPr="007D42E1" w:rsidRDefault="00FA12AE" w:rsidP="00577DB0">
                    <w:pPr>
                      <w:jc w:val="center"/>
                      <w:rPr>
                        <w:rFonts w:ascii="Arial Narrow" w:hAnsi="Arial Narrow" w:cs="Arial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 w:cs="Arial"/>
                        <w:b/>
                        <w:sz w:val="18"/>
                        <w:szCs w:val="18"/>
                        <w:u w:val="double"/>
                      </w:rPr>
                      <w:t>sede "</w:t>
                    </w:r>
                    <w:r w:rsidRPr="007D42E1">
                      <w:rPr>
                        <w:rFonts w:ascii="Arial Narrow" w:hAnsi="Arial Narrow" w:cs="Arial"/>
                        <w:b/>
                        <w:sz w:val="18"/>
                        <w:szCs w:val="18"/>
                        <w:u w:val="double"/>
                      </w:rPr>
                      <w:t>DA VINCI</w:t>
                    </w:r>
                    <w:r>
                      <w:rPr>
                        <w:rFonts w:ascii="Arial Narrow" w:hAnsi="Arial Narrow" w:cs="Arial"/>
                        <w:b/>
                        <w:sz w:val="18"/>
                        <w:szCs w:val="18"/>
                        <w:u w:val="double"/>
                      </w:rPr>
                      <w:t>"</w:t>
                    </w:r>
                    <w:r w:rsidRPr="007D42E1">
                      <w:rPr>
                        <w:rFonts w:ascii="Arial Narrow" w:hAnsi="Arial Narrow" w:cs="Arial"/>
                        <w:b/>
                        <w:sz w:val="18"/>
                        <w:szCs w:val="18"/>
                      </w:rPr>
                      <w:t xml:space="preserve">: </w:t>
                    </w:r>
                    <w:r>
                      <w:rPr>
                        <w:rFonts w:ascii="Arial Narrow" w:hAnsi="Arial Narrow" w:cs="Arial"/>
                        <w:b/>
                        <w:sz w:val="18"/>
                        <w:szCs w:val="18"/>
                      </w:rPr>
                      <w:t xml:space="preserve"> </w:t>
                    </w:r>
                    <w:r w:rsidRPr="007D42E1">
                      <w:rPr>
                        <w:rFonts w:ascii="Arial Narrow" w:hAnsi="Arial Narrow" w:cs="Arial"/>
                        <w:b/>
                        <w:sz w:val="18"/>
                        <w:szCs w:val="18"/>
                      </w:rPr>
                      <w:t xml:space="preserve"> </w:t>
                    </w:r>
                    <w:r w:rsidRPr="007D42E1">
                      <w:rPr>
                        <w:rFonts w:ascii="Arial Narrow" w:hAnsi="Arial Narrow" w:cs="Arial"/>
                        <w:b/>
                        <w:sz w:val="18"/>
                        <w:szCs w:val="18"/>
                        <w:u w:val="single"/>
                      </w:rPr>
                      <w:t>Indirizzo</w:t>
                    </w:r>
                    <w:r w:rsidRPr="007D42E1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  Via G. Rosato, 5 - 66034 Lanciano (Chieti)   </w:t>
                    </w:r>
                    <w:r w:rsidRPr="007D42E1">
                      <w:rPr>
                        <w:rFonts w:ascii="Arial Narrow" w:hAnsi="Arial Narrow" w:cs="Arial"/>
                        <w:sz w:val="18"/>
                        <w:szCs w:val="18"/>
                      </w:rPr>
                      <w:sym w:font="Wingdings" w:char="F0AE"/>
                    </w:r>
                    <w:r w:rsidRPr="007D42E1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   </w:t>
                    </w:r>
                    <w:r w:rsidRPr="007D42E1">
                      <w:rPr>
                        <w:rFonts w:ascii="Arial Narrow" w:hAnsi="Arial Narrow" w:cs="Arial"/>
                        <w:b/>
                        <w:sz w:val="18"/>
                        <w:szCs w:val="18"/>
                        <w:u w:val="single"/>
                      </w:rPr>
                      <w:t>Telefono</w:t>
                    </w:r>
                    <w:r w:rsidRPr="007D42E1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  </w:t>
                    </w:r>
                    <w:r w:rsidRPr="007D42E1">
                      <w:rPr>
                        <w:rFonts w:ascii="Arial Narrow" w:hAnsi="Arial Narrow" w:cs="Arial"/>
                        <w:spacing w:val="8"/>
                        <w:sz w:val="18"/>
                        <w:szCs w:val="18"/>
                      </w:rPr>
                      <w:t>0872-4.25.56</w:t>
                    </w:r>
                    <w:r w:rsidRPr="007D42E1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   </w:t>
                    </w:r>
                    <w:r w:rsidRPr="007D42E1">
                      <w:rPr>
                        <w:rFonts w:ascii="Arial Narrow" w:hAnsi="Arial Narrow" w:cs="Arial"/>
                        <w:sz w:val="18"/>
                        <w:szCs w:val="18"/>
                      </w:rPr>
                      <w:sym w:font="Wingdings" w:char="F0AE"/>
                    </w:r>
                    <w:r w:rsidRPr="007D42E1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   </w:t>
                    </w:r>
                    <w:r w:rsidRPr="007D42E1">
                      <w:rPr>
                        <w:rFonts w:ascii="Arial Narrow" w:hAnsi="Arial Narrow" w:cs="Arial"/>
                        <w:b/>
                        <w:sz w:val="18"/>
                        <w:szCs w:val="18"/>
                        <w:u w:val="single"/>
                      </w:rPr>
                      <w:t>Fax</w:t>
                    </w:r>
                    <w:r w:rsidRPr="007D42E1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  </w:t>
                    </w:r>
                    <w:r w:rsidRPr="007D42E1">
                      <w:rPr>
                        <w:rFonts w:ascii="Arial Narrow" w:hAnsi="Arial Narrow" w:cs="Arial"/>
                        <w:spacing w:val="8"/>
                        <w:sz w:val="18"/>
                        <w:szCs w:val="18"/>
                      </w:rPr>
                      <w:t>0872-70.29.34</w:t>
                    </w:r>
                  </w:p>
                  <w:p w:rsidR="00FA12AE" w:rsidRPr="00EC6139" w:rsidRDefault="00FA12AE" w:rsidP="00577DB0">
                    <w:pPr>
                      <w:jc w:val="center"/>
                      <w:rPr>
                        <w:szCs w:val="18"/>
                      </w:rPr>
                    </w:pPr>
                    <w:r>
                      <w:rPr>
                        <w:rFonts w:ascii="Arial Narrow" w:hAnsi="Arial Narrow" w:cs="Arial"/>
                        <w:b/>
                        <w:sz w:val="18"/>
                        <w:szCs w:val="18"/>
                        <w:u w:val="double"/>
                      </w:rPr>
                      <w:t>sede "</w:t>
                    </w:r>
                    <w:r w:rsidRPr="007D42E1">
                      <w:rPr>
                        <w:rFonts w:ascii="Arial Narrow" w:hAnsi="Arial Narrow" w:cs="Arial"/>
                        <w:b/>
                        <w:sz w:val="18"/>
                        <w:szCs w:val="18"/>
                        <w:u w:val="double"/>
                      </w:rPr>
                      <w:t>DE GIORGIO</w:t>
                    </w:r>
                    <w:r>
                      <w:rPr>
                        <w:rFonts w:ascii="Arial Narrow" w:hAnsi="Arial Narrow" w:cs="Arial"/>
                        <w:b/>
                        <w:sz w:val="18"/>
                        <w:szCs w:val="18"/>
                        <w:u w:val="double"/>
                      </w:rPr>
                      <w:t>"</w:t>
                    </w:r>
                    <w:r w:rsidRPr="007D42E1">
                      <w:rPr>
                        <w:rFonts w:ascii="Arial Narrow" w:hAnsi="Arial Narrow" w:cs="Arial"/>
                        <w:b/>
                        <w:sz w:val="18"/>
                        <w:szCs w:val="18"/>
                      </w:rPr>
                      <w:t xml:space="preserve">: </w:t>
                    </w:r>
                    <w:r>
                      <w:rPr>
                        <w:rFonts w:ascii="Arial Narrow" w:hAnsi="Arial Narrow" w:cs="Arial"/>
                        <w:b/>
                        <w:sz w:val="18"/>
                        <w:szCs w:val="18"/>
                      </w:rPr>
                      <w:t xml:space="preserve"> </w:t>
                    </w:r>
                    <w:r w:rsidRPr="007D42E1">
                      <w:rPr>
                        <w:rFonts w:ascii="Arial Narrow" w:hAnsi="Arial Narrow" w:cs="Arial"/>
                        <w:b/>
                        <w:sz w:val="18"/>
                        <w:szCs w:val="18"/>
                      </w:rPr>
                      <w:t xml:space="preserve"> </w:t>
                    </w:r>
                    <w:r w:rsidRPr="007D42E1">
                      <w:rPr>
                        <w:rFonts w:ascii="Arial Narrow" w:hAnsi="Arial Narrow" w:cs="Arial"/>
                        <w:b/>
                        <w:sz w:val="18"/>
                        <w:szCs w:val="18"/>
                        <w:u w:val="single"/>
                      </w:rPr>
                      <w:t>Indirizzo</w:t>
                    </w:r>
                    <w:r w:rsidRPr="007D42E1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  Via </w:t>
                    </w:r>
                    <w:r>
                      <w:rPr>
                        <w:rFonts w:ascii="Arial Narrow" w:hAnsi="Arial Narrow" w:cs="Arial"/>
                        <w:sz w:val="18"/>
                        <w:szCs w:val="18"/>
                      </w:rPr>
                      <w:t>A</w:t>
                    </w:r>
                    <w:r w:rsidRPr="007D42E1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. </w:t>
                    </w:r>
                    <w:r>
                      <w:rPr>
                        <w:rFonts w:ascii="Arial Narrow" w:hAnsi="Arial Narrow" w:cs="Arial"/>
                        <w:sz w:val="18"/>
                        <w:szCs w:val="18"/>
                      </w:rPr>
                      <w:t>Barrella</w:t>
                    </w:r>
                    <w:r w:rsidRPr="007D42E1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, </w:t>
                    </w:r>
                    <w:r>
                      <w:rPr>
                        <w:rFonts w:ascii="Arial Narrow" w:hAnsi="Arial Narrow" w:cs="Arial"/>
                        <w:sz w:val="18"/>
                        <w:szCs w:val="18"/>
                      </w:rPr>
                      <w:t>1</w:t>
                    </w:r>
                    <w:r w:rsidRPr="007D42E1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 - 66034 Lanciano (Chieti)   </w:t>
                    </w:r>
                    <w:r w:rsidRPr="007D42E1">
                      <w:rPr>
                        <w:rFonts w:ascii="Arial Narrow" w:hAnsi="Arial Narrow" w:cs="Arial"/>
                        <w:sz w:val="18"/>
                        <w:szCs w:val="18"/>
                      </w:rPr>
                      <w:sym w:font="Wingdings" w:char="F0AE"/>
                    </w:r>
                    <w:r w:rsidRPr="007D42E1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   </w:t>
                    </w:r>
                    <w:r w:rsidRPr="007D42E1">
                      <w:rPr>
                        <w:rFonts w:ascii="Arial Narrow" w:hAnsi="Arial Narrow" w:cs="Arial"/>
                        <w:b/>
                        <w:sz w:val="18"/>
                        <w:szCs w:val="18"/>
                        <w:u w:val="single"/>
                      </w:rPr>
                      <w:t>Telefono</w:t>
                    </w:r>
                    <w:r w:rsidRPr="007D42E1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  </w:t>
                    </w:r>
                    <w:r w:rsidRPr="007D42E1">
                      <w:rPr>
                        <w:rFonts w:ascii="Arial Narrow" w:hAnsi="Arial Narrow" w:cs="Arial"/>
                        <w:spacing w:val="8"/>
                        <w:sz w:val="18"/>
                        <w:szCs w:val="18"/>
                      </w:rPr>
                      <w:t>0872-</w:t>
                    </w:r>
                    <w:r>
                      <w:rPr>
                        <w:rFonts w:ascii="Arial Narrow" w:hAnsi="Arial Narrow" w:cs="Arial"/>
                        <w:spacing w:val="8"/>
                        <w:sz w:val="18"/>
                        <w:szCs w:val="18"/>
                      </w:rPr>
                      <w:t>71</w:t>
                    </w:r>
                    <w:r w:rsidRPr="007D42E1">
                      <w:rPr>
                        <w:rFonts w:ascii="Arial Narrow" w:hAnsi="Arial Narrow" w:cs="Arial"/>
                        <w:spacing w:val="8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Arial Narrow" w:hAnsi="Arial Narrow" w:cs="Arial"/>
                        <w:spacing w:val="8"/>
                        <w:sz w:val="18"/>
                        <w:szCs w:val="18"/>
                      </w:rPr>
                      <w:t>34</w:t>
                    </w:r>
                    <w:r w:rsidRPr="007D42E1">
                      <w:rPr>
                        <w:rFonts w:ascii="Arial Narrow" w:hAnsi="Arial Narrow" w:cs="Arial"/>
                        <w:spacing w:val="8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Arial Narrow" w:hAnsi="Arial Narrow" w:cs="Arial"/>
                        <w:spacing w:val="8"/>
                        <w:sz w:val="18"/>
                        <w:szCs w:val="18"/>
                      </w:rPr>
                      <w:t>34</w:t>
                    </w:r>
                    <w:r w:rsidRPr="007D42E1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   </w:t>
                    </w:r>
                    <w:r w:rsidRPr="007D42E1">
                      <w:rPr>
                        <w:rFonts w:ascii="Arial Narrow" w:hAnsi="Arial Narrow" w:cs="Arial"/>
                        <w:sz w:val="18"/>
                        <w:szCs w:val="18"/>
                      </w:rPr>
                      <w:sym w:font="Wingdings" w:char="F0AE"/>
                    </w:r>
                    <w:r w:rsidRPr="007D42E1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   </w:t>
                    </w:r>
                    <w:r w:rsidRPr="007D42E1">
                      <w:rPr>
                        <w:rFonts w:ascii="Arial Narrow" w:hAnsi="Arial Narrow" w:cs="Arial"/>
                        <w:b/>
                        <w:sz w:val="18"/>
                        <w:szCs w:val="18"/>
                        <w:u w:val="single"/>
                      </w:rPr>
                      <w:t>Fax</w:t>
                    </w:r>
                    <w:r w:rsidRPr="007D42E1">
                      <w:rPr>
                        <w:rFonts w:ascii="Arial Narrow" w:hAnsi="Arial Narrow" w:cs="Arial"/>
                        <w:sz w:val="18"/>
                        <w:szCs w:val="18"/>
                      </w:rPr>
                      <w:t xml:space="preserve">  </w:t>
                    </w:r>
                    <w:r w:rsidRPr="007D42E1">
                      <w:rPr>
                        <w:rFonts w:ascii="Arial Narrow" w:hAnsi="Arial Narrow" w:cs="Arial"/>
                        <w:spacing w:val="8"/>
                        <w:sz w:val="18"/>
                        <w:szCs w:val="18"/>
                      </w:rPr>
                      <w:t>0872-7</w:t>
                    </w:r>
                    <w:r>
                      <w:rPr>
                        <w:rFonts w:ascii="Arial Narrow" w:hAnsi="Arial Narrow" w:cs="Arial"/>
                        <w:spacing w:val="8"/>
                        <w:sz w:val="18"/>
                        <w:szCs w:val="18"/>
                      </w:rPr>
                      <w:t>1</w:t>
                    </w:r>
                    <w:r w:rsidRPr="007D42E1">
                      <w:rPr>
                        <w:rFonts w:ascii="Arial Narrow" w:hAnsi="Arial Narrow" w:cs="Arial"/>
                        <w:spacing w:val="8"/>
                        <w:sz w:val="18"/>
                        <w:szCs w:val="18"/>
                      </w:rPr>
                      <w:t>.2</w:t>
                    </w:r>
                    <w:r>
                      <w:rPr>
                        <w:rFonts w:ascii="Arial Narrow" w:hAnsi="Arial Narrow" w:cs="Arial"/>
                        <w:spacing w:val="8"/>
                        <w:sz w:val="18"/>
                        <w:szCs w:val="18"/>
                      </w:rPr>
                      <w:t>7</w:t>
                    </w:r>
                    <w:r w:rsidRPr="007D42E1">
                      <w:rPr>
                        <w:rFonts w:ascii="Arial Narrow" w:hAnsi="Arial Narrow" w:cs="Arial"/>
                        <w:spacing w:val="8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Arial Narrow" w:hAnsi="Arial Narrow" w:cs="Arial"/>
                        <w:spacing w:val="8"/>
                        <w:sz w:val="18"/>
                        <w:szCs w:val="18"/>
                      </w:rPr>
                      <w:t>59</w:t>
                    </w:r>
                  </w:p>
                </w:txbxContent>
              </v:textbox>
            </v:shape>
            <v:group id="_x0000_s1265" style="position:absolute;left:9526;top:1680;width:996;height:1134" coordorigin="2892,12794" coordsize="996,1134">
              <v:shape id="_x0000_s1266" style="position:absolute;left:2892;top:12794;width:996;height:1134;mso-wrap-style:square;mso-width-percent:0;mso-height-percent:0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left-percent:-10001;mso-top-percent:-10001;mso-width-relative:page;mso-height-relative:page;mso-position-horizontal-col-start:0;mso-width-col-span:0;v-text-anchor:top" coordsize="996,1134" path="m354,3l498,,642,6r78,27l807,78r57,51l930,213r39,84l984,393r6,120l993,588r-6,66l960,720r-36,39l969,801r27,129l831,1050v-47,32,-81,57,-114,69c684,1131,661,1134,633,1122v-28,-12,-59,-63,-84,-75l483,1047r-114,87l291,1122,189,1050,6,918,57,780r51,-6l36,693,,594,3,459c7,416,17,372,27,333l63,228,144,123,228,57,354,3xe" stroked="f" strokeweight=".25pt">
                <v:path arrowok="t"/>
              </v:shape>
              <v:shape id="_x0000_s1267" type="#_x0000_t75" style="position:absolute;left:2929;top:12832;width:920;height:1046" filled="t" fillcolor="none" strokeweight="1pt">
                <v:fill r:id="rId7" o:title="10%" type="pattern"/>
                <v:imagedata r:id="rId8" o:title=""/>
              </v:shape>
            </v:group>
            <v:line id="_x0000_s1268" style="position:absolute" from="3116,2210" to="9216,2212" strokeweight="1pt">
              <v:stroke dashstyle="1 1"/>
            </v:line>
            <v:group id="_x0000_s1269" style="position:absolute;left:1284;top:1402;width:1436;height:1552" coordorigin="2834,7394" coordsize="1436,1552">
              <v:rect id="_x0000_s1270" style="position:absolute;left:2834;top:7510;width:1436;height:1436" fillcolor="#f8f8f8" strokeweight=".5pt">
                <v:fill r:id="rId9" o:title="Carta di giornale" rotate="t" type="tile"/>
              </v:rect>
              <v:shape id="_x0000_s1271" type="#_x0000_t75" style="position:absolute;left:2986;top:7658;width:1132;height:1131" strokeweight=".5pt">
                <v:imagedata r:id="rId10" o:title="Leonardo" gain="109227f" blacklevel="-8520f" grayscale="t"/>
              </v:shape>
              <v:shapetype id="_x0000_t145" coordsize="21600,21600" o:spt="145" path="al10800,10800,10800,10800@3@15e">
                <v:formulas>
                  <v:f eqn="val #1"/>
                  <v:f eqn="val #0"/>
                  <v:f eqn="sum 0 0 #0"/>
                  <v:f eqn="sumangle #0 0 180"/>
                  <v:f eqn="sumangle #0 0 90"/>
                  <v:f eqn="prod @4 2 1"/>
                  <v:f eqn="sumangle #0 90 0"/>
                  <v:f eqn="prod @6 2 1"/>
                  <v:f eqn="abs #0"/>
                  <v:f eqn="sumangle @8 0 90"/>
                  <v:f eqn="if @9 @7 @5"/>
                  <v:f eqn="sumangle @10 0 360"/>
                  <v:f eqn="if @10 @11 @10"/>
                  <v:f eqn="sumangle @12 0 360"/>
                  <v:f eqn="if @12 @13 @12"/>
                  <v:f eqn="sum 0 0 @14"/>
                  <v:f eqn="val 10800"/>
                  <v:f eqn="cos 10800 #0"/>
                  <v:f eqn="sin 10800 #0"/>
                  <v:f eqn="sum @17 10800 0"/>
                  <v:f eqn="sum @18 10800 0"/>
                  <v:f eqn="sum 10800 0 @17"/>
                  <v:f eqn="if @9 0 21600"/>
                  <v:f eqn="sum 10800 0 @18"/>
                </v:formulas>
                <v:path textpathok="t" o:connecttype="custom" o:connectlocs="10800,@22;@19,@20;@21,@20"/>
                <v:textpath on="t" style="v-text-kern:t" fitpath="t"/>
                <v:handles>
                  <v:h position="@16,#0" polar="10800,10800"/>
                </v:handles>
                <o:lock v:ext="edit" text="t" shapetype="t"/>
              </v:shapetype>
              <v:shape id="_x0000_s1272" type="#_x0000_t145" style="position:absolute;left:2858;top:7394;width:1388;height:1487" adj="2091636" fillcolor="black" stroked="f">
                <v:shadow color="#868686"/>
                <v:textpath style="font-family:&quot;Arial Black&quot;;font-size:12pt" fitshape="t" trim="t" string="Da Vinci -- De Giorgio"/>
              </v:shape>
              <v:shapetype id="_x0000_t144" coordsize="21600,21600" o:spt="144" adj="11796480" path="al10800,10800,10800,10800@2@14e">
                <v:formulas>
                  <v:f eqn="val #1"/>
                  <v:f eqn="val #0"/>
                  <v:f eqn="sum 0 0 #0"/>
                  <v:f eqn="sumangle #0 0 180"/>
                  <v:f eqn="sumangle #0 0 90"/>
                  <v:f eqn="prod @4 2 1"/>
                  <v:f eqn="sumangle #0 90 0"/>
                  <v:f eqn="prod @6 2 1"/>
                  <v:f eqn="abs #0"/>
                  <v:f eqn="sumangle @8 0 90"/>
                  <v:f eqn="if @9 @7 @5"/>
                  <v:f eqn="sumangle @10 0 360"/>
                  <v:f eqn="if @10 @11 @10"/>
                  <v:f eqn="sumangle @12 0 360"/>
                  <v:f eqn="if @12 @13 @12"/>
                  <v:f eqn="sum 0 0 @14"/>
                  <v:f eqn="val 10800"/>
                  <v:f eqn="cos 10800 #0"/>
                  <v:f eqn="sin 10800 #0"/>
                  <v:f eqn="sum @17 10800 0"/>
                  <v:f eqn="sum @18 10800 0"/>
                  <v:f eqn="sum 10800 0 @17"/>
                  <v:f eqn="if @9 0 21600"/>
                  <v:f eqn="sum 10800 0 @18"/>
                </v:formulas>
                <v:path textpathok="t" o:connecttype="custom" o:connectlocs="10800,@22;@19,@20;@21,@20"/>
                <v:textpath on="t" style="v-text-kern:t" fitpath="t"/>
                <v:handles>
                  <v:h position="@16,#0" polar="10800,10800"/>
                </v:handles>
                <o:lock v:ext="edit" text="t" shapetype="t"/>
              </v:shapetype>
              <v:shape id="_x0000_s1273" type="#_x0000_t144" style="position:absolute;left:2922;top:7597;width:1260;height:1261" adj="-11097492" fillcolor="black" stroked="f">
                <v:shadow color="#868686"/>
                <v:textpath style="font-family:&quot;Arial Black&quot;;font-size:12pt" fitshape="t" trim="t" string="Istituto di Istruzione Superiore"/>
              </v:shape>
              <v:shapetype id="_x0000_t12" coordsize="21600,21600" o:spt="12" path="m10800,l8280,8259,,8259r6720,5146l4200,21600r6600,-5019l17400,21600,14880,13405,21600,8259r-8280,xe">
                <v:stroke joinstyle="miter"/>
                <v:path gradientshapeok="t" o:connecttype="custom" o:connectlocs="10800,0;0,8259;4200,21600;17400,21600;21600,8259" textboxrect="6720,8259,14880,15628"/>
              </v:shapetype>
              <v:shape id="_x0000_s1274" type="#_x0000_t12" style="position:absolute;left:4138;top:8218;width:101;height:109" strokeweight=".25pt"/>
              <v:shape id="_x0000_s1275" type="#_x0000_t12" style="position:absolute;left:2863;top:8218;width:101;height:109" strokeweight=".25pt"/>
            </v:group>
            <w10:anchorlock/>
          </v:group>
          <o:OLEObject Type="Embed" ProgID="Word.Picture.8" ShapeID="_x0000_s1267" DrawAspect="Content" ObjectID="_1665306742" r:id="rId11"/>
        </w:pict>
      </w:r>
    </w:p>
    <w:p w:rsidR="00CF333A" w:rsidRDefault="00CF333A" w:rsidP="00481E2E">
      <w:pPr>
        <w:jc w:val="center"/>
        <w:rPr>
          <w:sz w:val="28"/>
          <w:szCs w:val="28"/>
        </w:rPr>
      </w:pPr>
    </w:p>
    <w:p w:rsidR="00782A48" w:rsidRDefault="00782A48" w:rsidP="00782A48">
      <w:pPr>
        <w:pStyle w:val="Titolo1"/>
        <w:spacing w:before="92"/>
        <w:ind w:left="1163" w:right="1166"/>
      </w:pPr>
      <w:r>
        <w:t xml:space="preserve">AUTODICHIARAZIONE del genitore elettore </w:t>
      </w:r>
    </w:p>
    <w:p w:rsidR="00782A48" w:rsidRDefault="00782A48" w:rsidP="00782A48">
      <w:pPr>
        <w:pStyle w:val="Titolo1"/>
        <w:spacing w:before="92"/>
        <w:ind w:left="1163" w:right="1166"/>
      </w:pPr>
      <w:r>
        <w:t>( da sottoscrivere e consegnare all'ingresso dell'edificio scolastico)</w:t>
      </w:r>
    </w:p>
    <w:p w:rsidR="00782A48" w:rsidRDefault="00782A48" w:rsidP="00782A48">
      <w:pPr>
        <w:pStyle w:val="Corpotesto"/>
        <w:spacing w:before="7"/>
        <w:rPr>
          <w:b/>
          <w:sz w:val="21"/>
        </w:rPr>
      </w:pPr>
    </w:p>
    <w:p w:rsidR="005F1F07" w:rsidRDefault="00782A48" w:rsidP="005F1F07">
      <w:pPr>
        <w:pStyle w:val="Corpotesto"/>
        <w:tabs>
          <w:tab w:val="left" w:leader="dot" w:pos="6657"/>
        </w:tabs>
        <w:rPr>
          <w:sz w:val="24"/>
        </w:rPr>
      </w:pPr>
      <w:r w:rsidRPr="00782A48">
        <w:rPr>
          <w:sz w:val="24"/>
        </w:rPr>
        <w:t>Io</w:t>
      </w:r>
      <w:r w:rsidRPr="00782A48">
        <w:rPr>
          <w:spacing w:val="-2"/>
          <w:sz w:val="24"/>
        </w:rPr>
        <w:t xml:space="preserve"> </w:t>
      </w:r>
      <w:r w:rsidRPr="00782A48">
        <w:rPr>
          <w:sz w:val="24"/>
        </w:rPr>
        <w:t>sottoscritto/a</w:t>
      </w:r>
      <w:r w:rsidRPr="00782A48">
        <w:rPr>
          <w:sz w:val="24"/>
        </w:rPr>
        <w:tab/>
      </w:r>
      <w:r w:rsidR="005F1F07">
        <w:rPr>
          <w:sz w:val="24"/>
        </w:rPr>
        <w:t>……………………………………</w:t>
      </w:r>
    </w:p>
    <w:p w:rsidR="00782A48" w:rsidRPr="005F1F07" w:rsidRDefault="00782A48" w:rsidP="005F1F07">
      <w:pPr>
        <w:pStyle w:val="Corpotesto"/>
        <w:tabs>
          <w:tab w:val="left" w:leader="dot" w:pos="6657"/>
        </w:tabs>
        <w:ind w:left="113"/>
        <w:jc w:val="center"/>
        <w:rPr>
          <w:sz w:val="16"/>
          <w:szCs w:val="16"/>
        </w:rPr>
      </w:pPr>
      <w:r w:rsidRPr="005F1F07">
        <w:rPr>
          <w:sz w:val="16"/>
          <w:szCs w:val="16"/>
        </w:rPr>
        <w:t>(nome e</w:t>
      </w:r>
      <w:r w:rsidRPr="005F1F07">
        <w:rPr>
          <w:spacing w:val="-2"/>
          <w:sz w:val="16"/>
          <w:szCs w:val="16"/>
        </w:rPr>
        <w:t xml:space="preserve"> </w:t>
      </w:r>
      <w:r w:rsidR="005F1F07" w:rsidRPr="005F1F07">
        <w:rPr>
          <w:sz w:val="16"/>
          <w:szCs w:val="16"/>
        </w:rPr>
        <w:t>cognome)</w:t>
      </w:r>
    </w:p>
    <w:p w:rsidR="005F1F07" w:rsidRPr="00782A48" w:rsidRDefault="00782A48" w:rsidP="005F1F07">
      <w:pPr>
        <w:pStyle w:val="Corpotesto"/>
        <w:tabs>
          <w:tab w:val="left" w:leader="dot" w:pos="3896"/>
        </w:tabs>
        <w:spacing w:line="480" w:lineRule="auto"/>
        <w:rPr>
          <w:sz w:val="24"/>
        </w:rPr>
      </w:pPr>
      <w:r w:rsidRPr="00782A48">
        <w:rPr>
          <w:sz w:val="24"/>
        </w:rPr>
        <w:t>Luogo</w:t>
      </w:r>
      <w:r w:rsidRPr="00782A48">
        <w:rPr>
          <w:spacing w:val="-1"/>
          <w:sz w:val="24"/>
        </w:rPr>
        <w:t xml:space="preserve"> </w:t>
      </w:r>
      <w:r w:rsidRPr="00782A48">
        <w:rPr>
          <w:sz w:val="24"/>
        </w:rPr>
        <w:t>di</w:t>
      </w:r>
      <w:r w:rsidRPr="00782A48">
        <w:rPr>
          <w:spacing w:val="1"/>
          <w:sz w:val="24"/>
        </w:rPr>
        <w:t xml:space="preserve"> </w:t>
      </w:r>
      <w:r w:rsidRPr="00782A48">
        <w:rPr>
          <w:sz w:val="24"/>
        </w:rPr>
        <w:t xml:space="preserve">nascita </w:t>
      </w:r>
      <w:r w:rsidRPr="00782A48">
        <w:rPr>
          <w:sz w:val="24"/>
        </w:rPr>
        <w:tab/>
      </w:r>
      <w:r w:rsidR="005F1F07">
        <w:rPr>
          <w:sz w:val="24"/>
        </w:rPr>
        <w:t>…………………………</w:t>
      </w:r>
      <w:r w:rsidRPr="00782A48">
        <w:rPr>
          <w:sz w:val="24"/>
        </w:rPr>
        <w:t>,</w:t>
      </w:r>
      <w:r w:rsidR="005F1F07" w:rsidRPr="005F1F07">
        <w:rPr>
          <w:sz w:val="24"/>
        </w:rPr>
        <w:t xml:space="preserve"> </w:t>
      </w:r>
      <w:r w:rsidR="005F1F07">
        <w:rPr>
          <w:sz w:val="24"/>
        </w:rPr>
        <w:t>d</w:t>
      </w:r>
      <w:r w:rsidR="005F1F07" w:rsidRPr="00782A48">
        <w:rPr>
          <w:sz w:val="24"/>
        </w:rPr>
        <w:t>ata</w:t>
      </w:r>
      <w:r w:rsidR="005F1F07" w:rsidRPr="00782A48">
        <w:rPr>
          <w:spacing w:val="-1"/>
          <w:sz w:val="24"/>
        </w:rPr>
        <w:t xml:space="preserve"> </w:t>
      </w:r>
      <w:r w:rsidR="005F1F07">
        <w:rPr>
          <w:sz w:val="24"/>
        </w:rPr>
        <w:t>di nascita</w:t>
      </w:r>
      <w:r w:rsidR="005F1F07" w:rsidRPr="00782A48">
        <w:rPr>
          <w:sz w:val="24"/>
        </w:rPr>
        <w:t>,</w:t>
      </w:r>
      <w:r w:rsidR="005F1F07">
        <w:rPr>
          <w:sz w:val="24"/>
        </w:rPr>
        <w:t xml:space="preserve"> ……………………..</w:t>
      </w:r>
    </w:p>
    <w:p w:rsidR="00782A48" w:rsidRPr="00782A48" w:rsidRDefault="00782A48" w:rsidP="005F1F07">
      <w:pPr>
        <w:pStyle w:val="Corpotesto"/>
        <w:tabs>
          <w:tab w:val="left" w:leader="dot" w:pos="3896"/>
        </w:tabs>
        <w:spacing w:line="480" w:lineRule="auto"/>
        <w:rPr>
          <w:sz w:val="24"/>
        </w:rPr>
      </w:pPr>
      <w:r w:rsidRPr="00782A48">
        <w:rPr>
          <w:sz w:val="24"/>
        </w:rPr>
        <w:t>Indirizzo di residenza ..................................................................................................................................,</w:t>
      </w:r>
    </w:p>
    <w:p w:rsidR="00782A48" w:rsidRPr="00782A48" w:rsidRDefault="00782A48" w:rsidP="005F1F07">
      <w:pPr>
        <w:pStyle w:val="Corpotesto"/>
        <w:tabs>
          <w:tab w:val="left" w:leader="dot" w:pos="9270"/>
        </w:tabs>
        <w:spacing w:before="2" w:line="480" w:lineRule="auto"/>
        <w:rPr>
          <w:sz w:val="24"/>
        </w:rPr>
      </w:pPr>
      <w:r w:rsidRPr="00782A48">
        <w:rPr>
          <w:sz w:val="24"/>
        </w:rPr>
        <w:t>Documento</w:t>
      </w:r>
      <w:r w:rsidRPr="00782A48">
        <w:rPr>
          <w:spacing w:val="-1"/>
          <w:sz w:val="24"/>
        </w:rPr>
        <w:t xml:space="preserve"> </w:t>
      </w:r>
      <w:r w:rsidRPr="00782A48">
        <w:rPr>
          <w:sz w:val="24"/>
        </w:rPr>
        <w:t>di</w:t>
      </w:r>
      <w:r w:rsidRPr="00782A48">
        <w:rPr>
          <w:spacing w:val="-2"/>
          <w:sz w:val="24"/>
        </w:rPr>
        <w:t xml:space="preserve"> </w:t>
      </w:r>
      <w:r w:rsidRPr="00782A48">
        <w:rPr>
          <w:sz w:val="24"/>
        </w:rPr>
        <w:t xml:space="preserve">riconoscimento </w:t>
      </w:r>
      <w:r w:rsidRPr="00782A48">
        <w:rPr>
          <w:sz w:val="24"/>
        </w:rPr>
        <w:tab/>
        <w:t>,</w:t>
      </w:r>
    </w:p>
    <w:p w:rsidR="00782A48" w:rsidRDefault="00782A48" w:rsidP="005F1F07">
      <w:pPr>
        <w:pStyle w:val="Corpotesto"/>
        <w:tabs>
          <w:tab w:val="left" w:leader="dot" w:pos="5695"/>
        </w:tabs>
        <w:rPr>
          <w:sz w:val="24"/>
        </w:rPr>
      </w:pPr>
      <w:r w:rsidRPr="00782A48">
        <w:rPr>
          <w:sz w:val="24"/>
        </w:rPr>
        <w:t xml:space="preserve">Telefono </w:t>
      </w:r>
      <w:r w:rsidRPr="00782A48">
        <w:rPr>
          <w:sz w:val="24"/>
        </w:rPr>
        <w:tab/>
        <w:t>,</w:t>
      </w:r>
      <w:r w:rsidR="005F1F07">
        <w:rPr>
          <w:sz w:val="24"/>
        </w:rPr>
        <w:t xml:space="preserve"> </w:t>
      </w:r>
      <w:r w:rsidRPr="00782A48">
        <w:rPr>
          <w:sz w:val="24"/>
        </w:rPr>
        <w:t>Ruolo …</w:t>
      </w:r>
      <w:r w:rsidR="005F1F07">
        <w:rPr>
          <w:sz w:val="24"/>
        </w:rPr>
        <w:t>………………………………….</w:t>
      </w:r>
      <w:r w:rsidRPr="00782A48">
        <w:rPr>
          <w:sz w:val="24"/>
        </w:rPr>
        <w:tab/>
        <w:t>,</w:t>
      </w:r>
    </w:p>
    <w:p w:rsidR="00782A48" w:rsidRPr="005F1F07" w:rsidRDefault="005F1F07" w:rsidP="00782A48">
      <w:pPr>
        <w:pStyle w:val="Corpotesto"/>
        <w:spacing w:before="2"/>
        <w:rPr>
          <w:sz w:val="16"/>
          <w:szCs w:val="16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5F1F07">
        <w:rPr>
          <w:sz w:val="16"/>
          <w:szCs w:val="16"/>
        </w:rPr>
        <w:t>(padre/madre/tutore)</w:t>
      </w:r>
    </w:p>
    <w:p w:rsidR="00782A48" w:rsidRDefault="00782A48" w:rsidP="00782A48">
      <w:pPr>
        <w:pStyle w:val="Titolo1"/>
      </w:pPr>
      <w:r>
        <w:t>DICHIARO</w:t>
      </w:r>
    </w:p>
    <w:p w:rsidR="00782A48" w:rsidRDefault="00782A48" w:rsidP="00782A48">
      <w:pPr>
        <w:pStyle w:val="Corpotesto"/>
        <w:spacing w:before="7"/>
        <w:rPr>
          <w:b/>
          <w:sz w:val="21"/>
        </w:rPr>
      </w:pPr>
    </w:p>
    <w:p w:rsidR="00782A48" w:rsidRDefault="00782A48" w:rsidP="00782A48">
      <w:pPr>
        <w:pStyle w:val="Paragrafoelenco"/>
        <w:numPr>
          <w:ilvl w:val="0"/>
          <w:numId w:val="12"/>
        </w:numPr>
        <w:tabs>
          <w:tab w:val="left" w:pos="680"/>
        </w:tabs>
        <w:spacing w:before="1"/>
        <w:ind w:hanging="426"/>
        <w:jc w:val="both"/>
      </w:pPr>
      <w:r>
        <w:t>di avere letto e compreso il Regolamento di accesso ai locali scolastici in emergenza</w:t>
      </w:r>
      <w:r>
        <w:rPr>
          <w:spacing w:val="-13"/>
        </w:rPr>
        <w:t xml:space="preserve"> </w:t>
      </w:r>
      <w:r>
        <w:t>COVID-19;</w:t>
      </w:r>
    </w:p>
    <w:p w:rsidR="00782A48" w:rsidRDefault="00782A48" w:rsidP="00782A48">
      <w:pPr>
        <w:pStyle w:val="Paragrafoelenco"/>
        <w:numPr>
          <w:ilvl w:val="0"/>
          <w:numId w:val="12"/>
        </w:numPr>
        <w:tabs>
          <w:tab w:val="left" w:pos="680"/>
        </w:tabs>
        <w:spacing w:before="1"/>
        <w:ind w:right="110"/>
        <w:jc w:val="both"/>
      </w:pPr>
      <w:r>
        <w:t>di essere stato informato e di avere ben compreso gli obblighi e le prescrizioni per il contenimento del contagio da</w:t>
      </w:r>
      <w:r>
        <w:rPr>
          <w:spacing w:val="-4"/>
        </w:rPr>
        <w:t xml:space="preserve"> </w:t>
      </w:r>
      <w:r>
        <w:t>COVID-19;</w:t>
      </w:r>
    </w:p>
    <w:p w:rsidR="00782A48" w:rsidRPr="00782A48" w:rsidRDefault="00782A48" w:rsidP="00782A48">
      <w:pPr>
        <w:pStyle w:val="Paragrafoelenco"/>
        <w:numPr>
          <w:ilvl w:val="0"/>
          <w:numId w:val="12"/>
        </w:numPr>
        <w:tabs>
          <w:tab w:val="left" w:pos="680"/>
        </w:tabs>
        <w:spacing w:line="251" w:lineRule="exact"/>
        <w:ind w:hanging="426"/>
        <w:jc w:val="both"/>
      </w:pPr>
      <w:r>
        <w:t>di</w:t>
      </w:r>
      <w:r>
        <w:rPr>
          <w:spacing w:val="13"/>
        </w:rPr>
        <w:t xml:space="preserve"> </w:t>
      </w:r>
      <w:r>
        <w:t>essere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conoscenza</w:t>
      </w:r>
      <w:r>
        <w:rPr>
          <w:spacing w:val="13"/>
        </w:rPr>
        <w:t xml:space="preserve"> </w:t>
      </w:r>
      <w:r>
        <w:t>dell’obbligo</w:t>
      </w:r>
      <w:r>
        <w:rPr>
          <w:spacing w:val="12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rimanere</w:t>
      </w:r>
      <w:r>
        <w:rPr>
          <w:spacing w:val="12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proprio</w:t>
      </w:r>
      <w:r>
        <w:rPr>
          <w:spacing w:val="10"/>
        </w:rPr>
        <w:t xml:space="preserve"> </w:t>
      </w:r>
      <w:r>
        <w:t>domicilio</w:t>
      </w:r>
      <w:r>
        <w:rPr>
          <w:spacing w:val="9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presenza</w:t>
      </w:r>
      <w:r>
        <w:rPr>
          <w:spacing w:val="10"/>
        </w:rPr>
        <w:t xml:space="preserve"> </w:t>
      </w:r>
      <w:r>
        <w:t>di</w:t>
      </w:r>
      <w:r>
        <w:rPr>
          <w:spacing w:val="14"/>
        </w:rPr>
        <w:t xml:space="preserve"> </w:t>
      </w:r>
      <w:r>
        <w:t>febbre</w:t>
      </w:r>
      <w:r>
        <w:rPr>
          <w:spacing w:val="12"/>
        </w:rPr>
        <w:t xml:space="preserve"> </w:t>
      </w:r>
      <w:r>
        <w:t>(oltre</w:t>
      </w:r>
      <w:r>
        <w:rPr>
          <w:spacing w:val="11"/>
        </w:rPr>
        <w:t xml:space="preserve"> </w:t>
      </w:r>
      <w:r>
        <w:t xml:space="preserve">37,5° </w:t>
      </w:r>
      <w:r w:rsidRPr="00782A48">
        <w:t>C) o di altri sintomi influenzali e di chiamare il proprio medico curante e l’Autorità Sanitaria competente;</w:t>
      </w:r>
    </w:p>
    <w:p w:rsidR="00782A48" w:rsidRPr="00700072" w:rsidRDefault="00782A48" w:rsidP="00782A48">
      <w:pPr>
        <w:pStyle w:val="Paragrafoelenco"/>
        <w:numPr>
          <w:ilvl w:val="0"/>
          <w:numId w:val="12"/>
        </w:numPr>
        <w:tabs>
          <w:tab w:val="left" w:pos="680"/>
        </w:tabs>
        <w:spacing w:before="1"/>
        <w:ind w:right="109"/>
        <w:jc w:val="both"/>
        <w:rPr>
          <w:sz w:val="24"/>
        </w:rPr>
      </w:pPr>
      <w:r w:rsidRPr="00700072">
        <w:t>di</w:t>
      </w:r>
      <w:r w:rsidRPr="00700072">
        <w:rPr>
          <w:spacing w:val="-15"/>
        </w:rPr>
        <w:t xml:space="preserve"> </w:t>
      </w:r>
      <w:r w:rsidRPr="00700072">
        <w:t>essere</w:t>
      </w:r>
      <w:r w:rsidRPr="00700072">
        <w:rPr>
          <w:spacing w:val="-15"/>
        </w:rPr>
        <w:t xml:space="preserve"> </w:t>
      </w:r>
      <w:r w:rsidRPr="00700072">
        <w:t>a</w:t>
      </w:r>
      <w:r w:rsidRPr="00700072">
        <w:rPr>
          <w:spacing w:val="-15"/>
        </w:rPr>
        <w:t xml:space="preserve"> </w:t>
      </w:r>
      <w:r w:rsidRPr="00700072">
        <w:t>conoscenza</w:t>
      </w:r>
      <w:r w:rsidRPr="00700072">
        <w:rPr>
          <w:spacing w:val="-15"/>
        </w:rPr>
        <w:t xml:space="preserve"> </w:t>
      </w:r>
      <w:r w:rsidRPr="00700072">
        <w:t>dell’obbligo</w:t>
      </w:r>
      <w:r w:rsidRPr="00700072">
        <w:rPr>
          <w:spacing w:val="-16"/>
        </w:rPr>
        <w:t xml:space="preserve"> </w:t>
      </w:r>
      <w:r w:rsidRPr="00700072">
        <w:t>previsto</w:t>
      </w:r>
      <w:r w:rsidRPr="00700072">
        <w:rPr>
          <w:spacing w:val="-16"/>
        </w:rPr>
        <w:t xml:space="preserve"> </w:t>
      </w:r>
      <w:r w:rsidRPr="00700072">
        <w:t>dalla</w:t>
      </w:r>
      <w:r w:rsidRPr="00700072">
        <w:rPr>
          <w:spacing w:val="-15"/>
        </w:rPr>
        <w:t xml:space="preserve"> </w:t>
      </w:r>
      <w:r w:rsidRPr="00700072">
        <w:t>legge</w:t>
      </w:r>
      <w:r w:rsidRPr="00700072">
        <w:rPr>
          <w:spacing w:val="-13"/>
        </w:rPr>
        <w:t xml:space="preserve"> </w:t>
      </w:r>
      <w:r w:rsidRPr="00700072">
        <w:t>(art.</w:t>
      </w:r>
      <w:r w:rsidRPr="00700072">
        <w:rPr>
          <w:spacing w:val="-16"/>
        </w:rPr>
        <w:t xml:space="preserve"> </w:t>
      </w:r>
      <w:r w:rsidRPr="00700072">
        <w:t>20,</w:t>
      </w:r>
      <w:r w:rsidRPr="00700072">
        <w:rPr>
          <w:spacing w:val="-16"/>
        </w:rPr>
        <w:t xml:space="preserve"> </w:t>
      </w:r>
      <w:r w:rsidRPr="00700072">
        <w:t>c.</w:t>
      </w:r>
      <w:r w:rsidRPr="00700072">
        <w:rPr>
          <w:spacing w:val="-16"/>
        </w:rPr>
        <w:t xml:space="preserve"> </w:t>
      </w:r>
      <w:r w:rsidRPr="00700072">
        <w:t>2,</w:t>
      </w:r>
      <w:r w:rsidRPr="00700072">
        <w:rPr>
          <w:spacing w:val="-16"/>
        </w:rPr>
        <w:t xml:space="preserve"> </w:t>
      </w:r>
      <w:r w:rsidRPr="00700072">
        <w:t>lett.</w:t>
      </w:r>
      <w:r w:rsidRPr="00700072">
        <w:rPr>
          <w:spacing w:val="-16"/>
        </w:rPr>
        <w:t xml:space="preserve"> </w:t>
      </w:r>
      <w:r w:rsidRPr="00700072">
        <w:t>e)</w:t>
      </w:r>
      <w:r w:rsidRPr="00700072">
        <w:rPr>
          <w:spacing w:val="-13"/>
        </w:rPr>
        <w:t xml:space="preserve"> </w:t>
      </w:r>
      <w:proofErr w:type="spellStart"/>
      <w:r w:rsidRPr="00700072">
        <w:t>D.Lgs.</w:t>
      </w:r>
      <w:proofErr w:type="spellEnd"/>
      <w:r w:rsidRPr="00700072">
        <w:rPr>
          <w:spacing w:val="-13"/>
        </w:rPr>
        <w:t xml:space="preserve"> </w:t>
      </w:r>
      <w:r w:rsidRPr="00700072">
        <w:t>81/2008)</w:t>
      </w:r>
      <w:r w:rsidRPr="00700072">
        <w:rPr>
          <w:spacing w:val="-15"/>
        </w:rPr>
        <w:t xml:space="preserve"> </w:t>
      </w:r>
      <w:r w:rsidRPr="00700072">
        <w:t>di</w:t>
      </w:r>
      <w:r w:rsidRPr="00700072">
        <w:rPr>
          <w:spacing w:val="-15"/>
        </w:rPr>
        <w:t xml:space="preserve"> </w:t>
      </w:r>
      <w:r w:rsidRPr="00700072">
        <w:t>segnalare immediatamente al Dirigente o suo delegato o DSGA qualsiasi eventuale condizione di pericolo per la salute</w:t>
      </w:r>
      <w:r w:rsidRPr="00700072">
        <w:rPr>
          <w:spacing w:val="-13"/>
        </w:rPr>
        <w:t xml:space="preserve"> </w:t>
      </w:r>
      <w:r w:rsidRPr="00700072">
        <w:t>e</w:t>
      </w:r>
      <w:r w:rsidRPr="00700072">
        <w:rPr>
          <w:spacing w:val="-13"/>
        </w:rPr>
        <w:t xml:space="preserve"> </w:t>
      </w:r>
      <w:r w:rsidRPr="00700072">
        <w:t>la</w:t>
      </w:r>
      <w:r w:rsidRPr="00700072">
        <w:rPr>
          <w:spacing w:val="-13"/>
        </w:rPr>
        <w:t xml:space="preserve"> </w:t>
      </w:r>
      <w:r w:rsidRPr="00700072">
        <w:t>sicurezza</w:t>
      </w:r>
      <w:r w:rsidRPr="00700072">
        <w:rPr>
          <w:spacing w:val="-13"/>
        </w:rPr>
        <w:t xml:space="preserve"> </w:t>
      </w:r>
      <w:r w:rsidRPr="00700072">
        <w:t>sui</w:t>
      </w:r>
      <w:r w:rsidRPr="00700072">
        <w:rPr>
          <w:spacing w:val="-12"/>
        </w:rPr>
        <w:t xml:space="preserve"> </w:t>
      </w:r>
      <w:r w:rsidRPr="00700072">
        <w:t>luoghi</w:t>
      </w:r>
      <w:r w:rsidRPr="00700072">
        <w:rPr>
          <w:spacing w:val="-12"/>
        </w:rPr>
        <w:t xml:space="preserve"> </w:t>
      </w:r>
      <w:r w:rsidRPr="00700072">
        <w:t>di</w:t>
      </w:r>
      <w:r w:rsidRPr="00700072">
        <w:rPr>
          <w:spacing w:val="-12"/>
        </w:rPr>
        <w:t xml:space="preserve"> </w:t>
      </w:r>
      <w:r w:rsidRPr="00700072">
        <w:t>lavoro,</w:t>
      </w:r>
      <w:r w:rsidRPr="00700072">
        <w:rPr>
          <w:spacing w:val="-13"/>
        </w:rPr>
        <w:t xml:space="preserve"> </w:t>
      </w:r>
      <w:r w:rsidRPr="00700072">
        <w:t>tra</w:t>
      </w:r>
      <w:r w:rsidRPr="00700072">
        <w:rPr>
          <w:spacing w:val="-13"/>
        </w:rPr>
        <w:t xml:space="preserve"> </w:t>
      </w:r>
      <w:r w:rsidRPr="00700072">
        <w:t>cui</w:t>
      </w:r>
      <w:r w:rsidRPr="00700072">
        <w:rPr>
          <w:spacing w:val="-14"/>
        </w:rPr>
        <w:t xml:space="preserve"> </w:t>
      </w:r>
      <w:r w:rsidRPr="00700072">
        <w:t>sintomi</w:t>
      </w:r>
      <w:r w:rsidRPr="00700072">
        <w:rPr>
          <w:spacing w:val="-12"/>
        </w:rPr>
        <w:t xml:space="preserve"> </w:t>
      </w:r>
      <w:r w:rsidRPr="00700072">
        <w:t>di</w:t>
      </w:r>
      <w:r w:rsidRPr="00700072">
        <w:rPr>
          <w:spacing w:val="-12"/>
        </w:rPr>
        <w:t xml:space="preserve"> </w:t>
      </w:r>
      <w:r w:rsidRPr="00700072">
        <w:t>influenza,</w:t>
      </w:r>
      <w:r w:rsidRPr="00700072">
        <w:rPr>
          <w:spacing w:val="-13"/>
        </w:rPr>
        <w:t xml:space="preserve"> </w:t>
      </w:r>
      <w:r w:rsidRPr="00700072">
        <w:t>temperatura,</w:t>
      </w:r>
      <w:r w:rsidRPr="00700072">
        <w:rPr>
          <w:spacing w:val="-13"/>
        </w:rPr>
        <w:t xml:space="preserve"> </w:t>
      </w:r>
      <w:r w:rsidRPr="00700072">
        <w:t>o</w:t>
      </w:r>
      <w:r w:rsidRPr="00700072">
        <w:rPr>
          <w:spacing w:val="-13"/>
        </w:rPr>
        <w:t xml:space="preserve"> </w:t>
      </w:r>
      <w:r w:rsidRPr="00700072">
        <w:t>contatto</w:t>
      </w:r>
      <w:r w:rsidRPr="00700072">
        <w:rPr>
          <w:spacing w:val="-13"/>
        </w:rPr>
        <w:t xml:space="preserve"> </w:t>
      </w:r>
      <w:r w:rsidRPr="00700072">
        <w:t>con</w:t>
      </w:r>
      <w:r w:rsidRPr="00700072">
        <w:rPr>
          <w:spacing w:val="-13"/>
        </w:rPr>
        <w:t xml:space="preserve"> </w:t>
      </w:r>
      <w:r w:rsidRPr="00700072">
        <w:t xml:space="preserve">persone positive al virus nei 14 giorni precedenti ecc. e in tutti i casi in cui i provvedimenti dell’Autorità impongono di informare il medico di famiglia e l’Autorità sanitaria e di rimanere al proprio domicilio, e pertanto nell’accesso presso l’IIS “DA VINCI – DE GIORGIO”, sotto la propria responsabilità </w:t>
      </w:r>
    </w:p>
    <w:p w:rsidR="00782A48" w:rsidRDefault="00782A48" w:rsidP="00782A48">
      <w:pPr>
        <w:pStyle w:val="Corpotesto"/>
        <w:spacing w:before="3"/>
        <w:rPr>
          <w:sz w:val="20"/>
        </w:rPr>
      </w:pPr>
    </w:p>
    <w:p w:rsidR="00782A48" w:rsidRDefault="00782A48" w:rsidP="00782A48">
      <w:pPr>
        <w:pStyle w:val="Titolo1"/>
        <w:spacing w:line="251" w:lineRule="exact"/>
      </w:pPr>
      <w:r>
        <w:t>DICHIARO</w:t>
      </w:r>
    </w:p>
    <w:p w:rsidR="00782A48" w:rsidRDefault="00782A48" w:rsidP="00782A48">
      <w:pPr>
        <w:pStyle w:val="Paragrafoelenco"/>
        <w:numPr>
          <w:ilvl w:val="0"/>
          <w:numId w:val="13"/>
        </w:numPr>
        <w:tabs>
          <w:tab w:val="left" w:pos="445"/>
        </w:tabs>
        <w:spacing w:line="251" w:lineRule="exact"/>
      </w:pPr>
      <w:r>
        <w:t>di non provenire da zone a rischio</w:t>
      </w:r>
      <w:r>
        <w:rPr>
          <w:spacing w:val="-5"/>
        </w:rPr>
        <w:t xml:space="preserve"> </w:t>
      </w:r>
      <w:r>
        <w:t>epidemiologico;</w:t>
      </w:r>
      <w:r w:rsidRPr="00782A48">
        <w:t xml:space="preserve"> </w:t>
      </w:r>
    </w:p>
    <w:p w:rsidR="00782A48" w:rsidRDefault="00782A48" w:rsidP="00782A48">
      <w:pPr>
        <w:pStyle w:val="Paragrafoelenco"/>
        <w:numPr>
          <w:ilvl w:val="0"/>
          <w:numId w:val="13"/>
        </w:numPr>
        <w:tabs>
          <w:tab w:val="left" w:pos="426"/>
        </w:tabs>
        <w:spacing w:line="251" w:lineRule="exact"/>
      </w:pPr>
      <w:r>
        <w:t>di non avere avuto contatti, negli ultimi 14 giorni, con soggetti risultati positivi al COVID-19 per quanto di mia conoscenza;</w:t>
      </w:r>
    </w:p>
    <w:p w:rsidR="00782A48" w:rsidRDefault="00782A48" w:rsidP="00782A48">
      <w:pPr>
        <w:pStyle w:val="Paragrafoelenco"/>
        <w:numPr>
          <w:ilvl w:val="0"/>
          <w:numId w:val="13"/>
        </w:numPr>
        <w:tabs>
          <w:tab w:val="left" w:pos="445"/>
        </w:tabs>
        <w:ind w:left="444" w:hanging="191"/>
      </w:pPr>
      <w:r>
        <w:t xml:space="preserve">di non avere temperatura corporea superiore a 37,5 </w:t>
      </w:r>
      <w:r>
        <w:rPr>
          <w:spacing w:val="-3"/>
        </w:rPr>
        <w:t xml:space="preserve">°C </w:t>
      </w:r>
      <w:r>
        <w:t>o altri sintomi</w:t>
      </w:r>
      <w:r>
        <w:rPr>
          <w:spacing w:val="-7"/>
        </w:rPr>
        <w:t xml:space="preserve"> </w:t>
      </w:r>
      <w:r>
        <w:t>influenzali.</w:t>
      </w:r>
    </w:p>
    <w:p w:rsidR="00782A48" w:rsidRDefault="00782A48" w:rsidP="00782A48">
      <w:pPr>
        <w:pStyle w:val="Corpotesto"/>
        <w:rPr>
          <w:sz w:val="24"/>
        </w:rPr>
      </w:pPr>
    </w:p>
    <w:p w:rsidR="00782A48" w:rsidRPr="00782A48" w:rsidRDefault="00782A48" w:rsidP="00782A48">
      <w:pPr>
        <w:pStyle w:val="Corpotesto"/>
        <w:spacing w:before="161"/>
        <w:ind w:left="112" w:right="13"/>
        <w:rPr>
          <w:sz w:val="22"/>
          <w:szCs w:val="22"/>
        </w:rPr>
      </w:pPr>
      <w:r w:rsidRPr="00782A48">
        <w:rPr>
          <w:sz w:val="22"/>
          <w:szCs w:val="22"/>
        </w:rPr>
        <w:t>La presente autodichiarazione viene rilasciata quale misura di prevenzione correlata con l’emergenza COVID- 19.</w:t>
      </w:r>
    </w:p>
    <w:p w:rsidR="00782A48" w:rsidRPr="00782A48" w:rsidRDefault="00782A48" w:rsidP="00782A48">
      <w:pPr>
        <w:pStyle w:val="Corpotesto"/>
        <w:spacing w:before="6"/>
        <w:rPr>
          <w:sz w:val="22"/>
          <w:szCs w:val="22"/>
        </w:rPr>
      </w:pPr>
    </w:p>
    <w:p w:rsidR="00782A48" w:rsidRPr="00782A48" w:rsidRDefault="00782A48" w:rsidP="00782A48">
      <w:pPr>
        <w:pStyle w:val="Titolo1"/>
        <w:tabs>
          <w:tab w:val="left" w:pos="2925"/>
          <w:tab w:val="left" w:pos="4923"/>
          <w:tab w:val="left" w:pos="9248"/>
        </w:tabs>
        <w:spacing w:before="92"/>
        <w:ind w:left="112" w:right="0"/>
        <w:jc w:val="left"/>
      </w:pPr>
      <w:r w:rsidRPr="00782A48">
        <w:t>Data,</w:t>
      </w:r>
      <w:r w:rsidRPr="00782A48">
        <w:rPr>
          <w:u w:val="single"/>
        </w:rPr>
        <w:t xml:space="preserve"> </w:t>
      </w:r>
      <w:r w:rsidRPr="00782A48">
        <w:rPr>
          <w:u w:val="single"/>
        </w:rPr>
        <w:tab/>
      </w:r>
      <w:r w:rsidRPr="00782A48">
        <w:tab/>
        <w:t xml:space="preserve">Firma </w:t>
      </w:r>
      <w:r w:rsidRPr="00782A48">
        <w:rPr>
          <w:u w:val="single"/>
        </w:rPr>
        <w:t xml:space="preserve"> </w:t>
      </w:r>
      <w:r w:rsidRPr="00782A48">
        <w:rPr>
          <w:u w:val="single"/>
        </w:rPr>
        <w:tab/>
      </w:r>
    </w:p>
    <w:p w:rsidR="00782A48" w:rsidRPr="00782A48" w:rsidRDefault="00782A48" w:rsidP="00782A48">
      <w:pPr>
        <w:pStyle w:val="Corpotesto"/>
        <w:rPr>
          <w:b/>
          <w:sz w:val="22"/>
          <w:szCs w:val="22"/>
        </w:rPr>
      </w:pPr>
    </w:p>
    <w:p w:rsidR="005F1F07" w:rsidRDefault="005F1F07" w:rsidP="005F1F07">
      <w:pPr>
        <w:pStyle w:val="Corpotesto"/>
        <w:jc w:val="left"/>
        <w:rPr>
          <w:b/>
          <w:sz w:val="22"/>
          <w:szCs w:val="22"/>
        </w:rPr>
      </w:pPr>
    </w:p>
    <w:p w:rsidR="005F1F07" w:rsidRDefault="005F1F07" w:rsidP="005F1F07">
      <w:pPr>
        <w:pStyle w:val="Corpotesto"/>
        <w:jc w:val="left"/>
        <w:rPr>
          <w:b/>
          <w:sz w:val="22"/>
          <w:szCs w:val="22"/>
        </w:rPr>
      </w:pPr>
    </w:p>
    <w:p w:rsidR="00782A48" w:rsidRPr="00782A48" w:rsidRDefault="005F1F07" w:rsidP="005F1F07">
      <w:pPr>
        <w:pStyle w:val="Corpotesto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Cognome, </w:t>
      </w:r>
      <w:r w:rsidR="00782A48" w:rsidRPr="00782A48">
        <w:rPr>
          <w:b/>
          <w:sz w:val="22"/>
          <w:szCs w:val="22"/>
        </w:rPr>
        <w:t>nome, classe e sezione frequentata dal figlio</w:t>
      </w:r>
      <w:r>
        <w:rPr>
          <w:b/>
          <w:sz w:val="22"/>
          <w:szCs w:val="22"/>
        </w:rPr>
        <w:t>/a</w:t>
      </w:r>
      <w:r w:rsidR="00782A48" w:rsidRPr="00782A48">
        <w:rPr>
          <w:b/>
          <w:sz w:val="22"/>
          <w:szCs w:val="22"/>
        </w:rPr>
        <w:t xml:space="preserve"> ____________________________________________________________________________________________ </w:t>
      </w:r>
    </w:p>
    <w:p w:rsidR="00782A48" w:rsidRDefault="00782A48" w:rsidP="00782A48">
      <w:pPr>
        <w:pStyle w:val="Corpotesto"/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</w:p>
    <w:p w:rsidR="00782A48" w:rsidRDefault="00782A48" w:rsidP="00782A48">
      <w:pPr>
        <w:pStyle w:val="Corpotesto"/>
        <w:rPr>
          <w:b/>
          <w:sz w:val="20"/>
        </w:rPr>
      </w:pPr>
      <w:r>
        <w:rPr>
          <w:b/>
          <w:sz w:val="20"/>
        </w:rPr>
        <w:t xml:space="preserve"> </w:t>
      </w:r>
    </w:p>
    <w:p w:rsidR="00782A48" w:rsidRDefault="00782A48" w:rsidP="00782A48">
      <w:pPr>
        <w:pStyle w:val="Corpotesto"/>
        <w:rPr>
          <w:b/>
          <w:sz w:val="20"/>
        </w:rPr>
      </w:pPr>
    </w:p>
    <w:sectPr w:rsidR="00782A48" w:rsidSect="00DB6BEB">
      <w:pgSz w:w="11907" w:h="16840" w:code="9"/>
      <w:pgMar w:top="284" w:right="851" w:bottom="284" w:left="851" w:header="720" w:footer="720" w:gutter="0"/>
      <w:cols w:space="708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1813597-FC6A-43F3-8B01-18F224A6259F}"/>
  </w:font>
  <w:font w:name="___WRD_EMBED_SUB_44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841ABBAB-6D0A-4C50-BEA3-39B3793309CE}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A66D95A0-42EC-4FEF-B19A-7A016EC0A8A7}"/>
  </w:font>
  <w:font w:name="Clarendon Extended">
    <w:altName w:val="Times New Roman"/>
    <w:charset w:val="00"/>
    <w:family w:val="roman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4" w:fontKey="{60076644-9157-4D6F-8393-010D4BFE695F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Bold r:id="rId5" w:fontKey="{3115C88B-228D-468C-92AF-C5054318AAEC}"/>
  </w:font>
  <w:font w:name="BankGothic Lt BT">
    <w:altName w:val="Sitka Small"/>
    <w:panose1 w:val="020B0607020203060204"/>
    <w:charset w:val="00"/>
    <w:family w:val="swiss"/>
    <w:pitch w:val="variable"/>
    <w:sig w:usb0="00000001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205C4DD9-77EE-4C89-8FE7-375480C9BF6A}"/>
    <w:embedBold r:id="rId7" w:fontKey="{EBF5BC91-50CE-4BE3-AADD-AE6BBEBE207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0003BD74-E29C-48C5-8CA2-BD62FCE2E34B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E40C4"/>
    <w:multiLevelType w:val="hybridMultilevel"/>
    <w:tmpl w:val="E8E08AD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67694"/>
    <w:multiLevelType w:val="hybridMultilevel"/>
    <w:tmpl w:val="AB5EB0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8E68AF"/>
    <w:multiLevelType w:val="hybridMultilevel"/>
    <w:tmpl w:val="200E3F74"/>
    <w:lvl w:ilvl="0" w:tplc="0DE691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F405A8"/>
    <w:multiLevelType w:val="hybridMultilevel"/>
    <w:tmpl w:val="3D9853B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C073A"/>
    <w:multiLevelType w:val="hybridMultilevel"/>
    <w:tmpl w:val="D06C784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9024DAC"/>
    <w:multiLevelType w:val="hybridMultilevel"/>
    <w:tmpl w:val="897CD0E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75000B"/>
    <w:multiLevelType w:val="hybridMultilevel"/>
    <w:tmpl w:val="B61E3C90"/>
    <w:lvl w:ilvl="0" w:tplc="D67E3200">
      <w:start w:val="1"/>
      <w:numFmt w:val="lowerLetter"/>
      <w:lvlText w:val="%1)"/>
      <w:lvlJc w:val="left"/>
      <w:pPr>
        <w:ind w:left="679" w:hanging="4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it-IT" w:bidi="it-IT"/>
      </w:rPr>
    </w:lvl>
    <w:lvl w:ilvl="1" w:tplc="A734E1DA">
      <w:numFmt w:val="bullet"/>
      <w:lvlText w:val="•"/>
      <w:lvlJc w:val="left"/>
      <w:pPr>
        <w:ind w:left="1598" w:hanging="425"/>
      </w:pPr>
      <w:rPr>
        <w:lang w:val="it-IT" w:eastAsia="it-IT" w:bidi="it-IT"/>
      </w:rPr>
    </w:lvl>
    <w:lvl w:ilvl="2" w:tplc="1A68858C">
      <w:numFmt w:val="bullet"/>
      <w:lvlText w:val="•"/>
      <w:lvlJc w:val="left"/>
      <w:pPr>
        <w:ind w:left="2517" w:hanging="425"/>
      </w:pPr>
      <w:rPr>
        <w:lang w:val="it-IT" w:eastAsia="it-IT" w:bidi="it-IT"/>
      </w:rPr>
    </w:lvl>
    <w:lvl w:ilvl="3" w:tplc="D5883FB0">
      <w:numFmt w:val="bullet"/>
      <w:lvlText w:val="•"/>
      <w:lvlJc w:val="left"/>
      <w:pPr>
        <w:ind w:left="3435" w:hanging="425"/>
      </w:pPr>
      <w:rPr>
        <w:lang w:val="it-IT" w:eastAsia="it-IT" w:bidi="it-IT"/>
      </w:rPr>
    </w:lvl>
    <w:lvl w:ilvl="4" w:tplc="98DA5AD2">
      <w:numFmt w:val="bullet"/>
      <w:lvlText w:val="•"/>
      <w:lvlJc w:val="left"/>
      <w:pPr>
        <w:ind w:left="4354" w:hanging="425"/>
      </w:pPr>
      <w:rPr>
        <w:lang w:val="it-IT" w:eastAsia="it-IT" w:bidi="it-IT"/>
      </w:rPr>
    </w:lvl>
    <w:lvl w:ilvl="5" w:tplc="A45A831E">
      <w:numFmt w:val="bullet"/>
      <w:lvlText w:val="•"/>
      <w:lvlJc w:val="left"/>
      <w:pPr>
        <w:ind w:left="5273" w:hanging="425"/>
      </w:pPr>
      <w:rPr>
        <w:lang w:val="it-IT" w:eastAsia="it-IT" w:bidi="it-IT"/>
      </w:rPr>
    </w:lvl>
    <w:lvl w:ilvl="6" w:tplc="77EE48CE">
      <w:numFmt w:val="bullet"/>
      <w:lvlText w:val="•"/>
      <w:lvlJc w:val="left"/>
      <w:pPr>
        <w:ind w:left="6191" w:hanging="425"/>
      </w:pPr>
      <w:rPr>
        <w:lang w:val="it-IT" w:eastAsia="it-IT" w:bidi="it-IT"/>
      </w:rPr>
    </w:lvl>
    <w:lvl w:ilvl="7" w:tplc="7C1A7A3E">
      <w:numFmt w:val="bullet"/>
      <w:lvlText w:val="•"/>
      <w:lvlJc w:val="left"/>
      <w:pPr>
        <w:ind w:left="7110" w:hanging="425"/>
      </w:pPr>
      <w:rPr>
        <w:lang w:val="it-IT" w:eastAsia="it-IT" w:bidi="it-IT"/>
      </w:rPr>
    </w:lvl>
    <w:lvl w:ilvl="8" w:tplc="38B016D0">
      <w:numFmt w:val="bullet"/>
      <w:lvlText w:val="•"/>
      <w:lvlJc w:val="left"/>
      <w:pPr>
        <w:ind w:left="8029" w:hanging="425"/>
      </w:pPr>
      <w:rPr>
        <w:lang w:val="it-IT" w:eastAsia="it-IT" w:bidi="it-IT"/>
      </w:rPr>
    </w:lvl>
  </w:abstractNum>
  <w:abstractNum w:abstractNumId="7" w15:restartNumberingAfterBreak="0">
    <w:nsid w:val="488D0B71"/>
    <w:multiLevelType w:val="hybridMultilevel"/>
    <w:tmpl w:val="80DC13E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FA4ADB"/>
    <w:multiLevelType w:val="hybridMultilevel"/>
    <w:tmpl w:val="087241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474175"/>
    <w:multiLevelType w:val="hybridMultilevel"/>
    <w:tmpl w:val="1A3A613E"/>
    <w:lvl w:ilvl="0" w:tplc="C77EBDA6">
      <w:start w:val="1"/>
      <w:numFmt w:val="bullet"/>
      <w:lvlText w:val=""/>
      <w:lvlJc w:val="left"/>
      <w:pPr>
        <w:ind w:left="400" w:hanging="190"/>
      </w:pPr>
      <w:rPr>
        <w:rFonts w:ascii="Symbol" w:hAnsi="Symbol" w:hint="default"/>
        <w:w w:val="100"/>
        <w:sz w:val="22"/>
        <w:szCs w:val="22"/>
        <w:lang w:val="it-IT" w:eastAsia="it-IT" w:bidi="it-IT"/>
      </w:rPr>
    </w:lvl>
    <w:lvl w:ilvl="1" w:tplc="7EFAC2C6">
      <w:numFmt w:val="bullet"/>
      <w:lvlText w:val="•"/>
      <w:lvlJc w:val="left"/>
      <w:pPr>
        <w:ind w:left="1319" w:hanging="190"/>
      </w:pPr>
      <w:rPr>
        <w:lang w:val="it-IT" w:eastAsia="it-IT" w:bidi="it-IT"/>
      </w:rPr>
    </w:lvl>
    <w:lvl w:ilvl="2" w:tplc="A7E47FA0">
      <w:numFmt w:val="bullet"/>
      <w:lvlText w:val="•"/>
      <w:lvlJc w:val="left"/>
      <w:pPr>
        <w:ind w:left="2238" w:hanging="190"/>
      </w:pPr>
      <w:rPr>
        <w:lang w:val="it-IT" w:eastAsia="it-IT" w:bidi="it-IT"/>
      </w:rPr>
    </w:lvl>
    <w:lvl w:ilvl="3" w:tplc="04100001">
      <w:start w:val="1"/>
      <w:numFmt w:val="bullet"/>
      <w:lvlText w:val=""/>
      <w:lvlJc w:val="left"/>
      <w:pPr>
        <w:ind w:left="3156" w:hanging="190"/>
      </w:pPr>
      <w:rPr>
        <w:rFonts w:ascii="Symbol" w:hAnsi="Symbol" w:hint="default"/>
        <w:w w:val="100"/>
        <w:sz w:val="22"/>
        <w:szCs w:val="22"/>
        <w:lang w:val="it-IT" w:eastAsia="it-IT" w:bidi="it-IT"/>
      </w:rPr>
    </w:lvl>
    <w:lvl w:ilvl="4" w:tplc="3F36581C">
      <w:numFmt w:val="bullet"/>
      <w:lvlText w:val="•"/>
      <w:lvlJc w:val="left"/>
      <w:pPr>
        <w:ind w:left="4075" w:hanging="190"/>
      </w:pPr>
      <w:rPr>
        <w:lang w:val="it-IT" w:eastAsia="it-IT" w:bidi="it-IT"/>
      </w:rPr>
    </w:lvl>
    <w:lvl w:ilvl="5" w:tplc="A53432BA">
      <w:numFmt w:val="bullet"/>
      <w:lvlText w:val="•"/>
      <w:lvlJc w:val="left"/>
      <w:pPr>
        <w:ind w:left="4994" w:hanging="190"/>
      </w:pPr>
      <w:rPr>
        <w:lang w:val="it-IT" w:eastAsia="it-IT" w:bidi="it-IT"/>
      </w:rPr>
    </w:lvl>
    <w:lvl w:ilvl="6" w:tplc="6BC60F8E">
      <w:numFmt w:val="bullet"/>
      <w:lvlText w:val="•"/>
      <w:lvlJc w:val="left"/>
      <w:pPr>
        <w:ind w:left="5912" w:hanging="190"/>
      </w:pPr>
      <w:rPr>
        <w:lang w:val="it-IT" w:eastAsia="it-IT" w:bidi="it-IT"/>
      </w:rPr>
    </w:lvl>
    <w:lvl w:ilvl="7" w:tplc="022A875C">
      <w:numFmt w:val="bullet"/>
      <w:lvlText w:val="•"/>
      <w:lvlJc w:val="left"/>
      <w:pPr>
        <w:ind w:left="6831" w:hanging="190"/>
      </w:pPr>
      <w:rPr>
        <w:lang w:val="it-IT" w:eastAsia="it-IT" w:bidi="it-IT"/>
      </w:rPr>
    </w:lvl>
    <w:lvl w:ilvl="8" w:tplc="68A01FA0">
      <w:numFmt w:val="bullet"/>
      <w:lvlText w:val="•"/>
      <w:lvlJc w:val="left"/>
      <w:pPr>
        <w:ind w:left="7750" w:hanging="190"/>
      </w:pPr>
      <w:rPr>
        <w:lang w:val="it-IT" w:eastAsia="it-IT" w:bidi="it-IT"/>
      </w:rPr>
    </w:lvl>
  </w:abstractNum>
  <w:abstractNum w:abstractNumId="10" w15:restartNumberingAfterBreak="0">
    <w:nsid w:val="5C2E28F7"/>
    <w:multiLevelType w:val="hybridMultilevel"/>
    <w:tmpl w:val="5130F0D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10220DA"/>
    <w:multiLevelType w:val="hybridMultilevel"/>
    <w:tmpl w:val="19341E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49646E"/>
    <w:multiLevelType w:val="hybridMultilevel"/>
    <w:tmpl w:val="223CA928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7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11"/>
  </w:num>
  <w:num w:numId="10">
    <w:abstractNumId w:val="10"/>
  </w:num>
  <w:num w:numId="11">
    <w:abstractNumId w:val="0"/>
  </w:num>
  <w:num w:numId="1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9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rawingGridVerticalSpacing w:val="136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3A71"/>
    <w:rsid w:val="000076A6"/>
    <w:rsid w:val="000172BE"/>
    <w:rsid w:val="00020CD4"/>
    <w:rsid w:val="0002136D"/>
    <w:rsid w:val="00041691"/>
    <w:rsid w:val="00042574"/>
    <w:rsid w:val="00045965"/>
    <w:rsid w:val="000664F9"/>
    <w:rsid w:val="0007405E"/>
    <w:rsid w:val="00096B77"/>
    <w:rsid w:val="000D50B0"/>
    <w:rsid w:val="000D7D99"/>
    <w:rsid w:val="0010247D"/>
    <w:rsid w:val="00104BF5"/>
    <w:rsid w:val="00113EDA"/>
    <w:rsid w:val="00120C52"/>
    <w:rsid w:val="00127A85"/>
    <w:rsid w:val="00132EC5"/>
    <w:rsid w:val="001417C2"/>
    <w:rsid w:val="00144381"/>
    <w:rsid w:val="00146558"/>
    <w:rsid w:val="0015795B"/>
    <w:rsid w:val="00171812"/>
    <w:rsid w:val="00180690"/>
    <w:rsid w:val="001840DA"/>
    <w:rsid w:val="00187C3A"/>
    <w:rsid w:val="001A27D3"/>
    <w:rsid w:val="001B1254"/>
    <w:rsid w:val="001B4E16"/>
    <w:rsid w:val="001C3468"/>
    <w:rsid w:val="001C508B"/>
    <w:rsid w:val="001D1D81"/>
    <w:rsid w:val="001D7A4A"/>
    <w:rsid w:val="001E15F8"/>
    <w:rsid w:val="002135BB"/>
    <w:rsid w:val="00222D31"/>
    <w:rsid w:val="0023749D"/>
    <w:rsid w:val="002455C1"/>
    <w:rsid w:val="00263E62"/>
    <w:rsid w:val="00264580"/>
    <w:rsid w:val="00282D20"/>
    <w:rsid w:val="00292490"/>
    <w:rsid w:val="002A07DD"/>
    <w:rsid w:val="002B6AF1"/>
    <w:rsid w:val="002B7370"/>
    <w:rsid w:val="002C6C48"/>
    <w:rsid w:val="002D148D"/>
    <w:rsid w:val="002E4ABA"/>
    <w:rsid w:val="002F2AA6"/>
    <w:rsid w:val="003245A0"/>
    <w:rsid w:val="00363847"/>
    <w:rsid w:val="003836B9"/>
    <w:rsid w:val="003856CA"/>
    <w:rsid w:val="003B0778"/>
    <w:rsid w:val="003C079B"/>
    <w:rsid w:val="003C61B7"/>
    <w:rsid w:val="00412C6F"/>
    <w:rsid w:val="004130EF"/>
    <w:rsid w:val="00415BFD"/>
    <w:rsid w:val="00422992"/>
    <w:rsid w:val="0042668F"/>
    <w:rsid w:val="004319DC"/>
    <w:rsid w:val="0044516C"/>
    <w:rsid w:val="004732B8"/>
    <w:rsid w:val="00481E2E"/>
    <w:rsid w:val="00487A27"/>
    <w:rsid w:val="004921C0"/>
    <w:rsid w:val="004C7186"/>
    <w:rsid w:val="004D2F01"/>
    <w:rsid w:val="004D7F56"/>
    <w:rsid w:val="004E5AA5"/>
    <w:rsid w:val="004F3393"/>
    <w:rsid w:val="004F7D92"/>
    <w:rsid w:val="00511774"/>
    <w:rsid w:val="00512AA2"/>
    <w:rsid w:val="00517299"/>
    <w:rsid w:val="00525D74"/>
    <w:rsid w:val="00526A13"/>
    <w:rsid w:val="00527D6D"/>
    <w:rsid w:val="00532EE0"/>
    <w:rsid w:val="00552B22"/>
    <w:rsid w:val="00554F0F"/>
    <w:rsid w:val="005654BF"/>
    <w:rsid w:val="005726C6"/>
    <w:rsid w:val="00577DB0"/>
    <w:rsid w:val="0059296B"/>
    <w:rsid w:val="005977F0"/>
    <w:rsid w:val="00597A92"/>
    <w:rsid w:val="005D1F56"/>
    <w:rsid w:val="005D3BA2"/>
    <w:rsid w:val="005E0F7A"/>
    <w:rsid w:val="005E7BE3"/>
    <w:rsid w:val="005F00DE"/>
    <w:rsid w:val="005F1F07"/>
    <w:rsid w:val="005F7666"/>
    <w:rsid w:val="0061489F"/>
    <w:rsid w:val="00635BFF"/>
    <w:rsid w:val="0065268A"/>
    <w:rsid w:val="006552F6"/>
    <w:rsid w:val="00663B8C"/>
    <w:rsid w:val="006731BC"/>
    <w:rsid w:val="00677209"/>
    <w:rsid w:val="00691288"/>
    <w:rsid w:val="006920A2"/>
    <w:rsid w:val="006B2AB9"/>
    <w:rsid w:val="006C070F"/>
    <w:rsid w:val="006D08DD"/>
    <w:rsid w:val="006D4259"/>
    <w:rsid w:val="006F08BD"/>
    <w:rsid w:val="006F4A33"/>
    <w:rsid w:val="00700072"/>
    <w:rsid w:val="007136A4"/>
    <w:rsid w:val="00716916"/>
    <w:rsid w:val="00724540"/>
    <w:rsid w:val="0073317C"/>
    <w:rsid w:val="007369F8"/>
    <w:rsid w:val="00742062"/>
    <w:rsid w:val="00763A77"/>
    <w:rsid w:val="00775BE2"/>
    <w:rsid w:val="00781126"/>
    <w:rsid w:val="00782A48"/>
    <w:rsid w:val="0078352B"/>
    <w:rsid w:val="0079040A"/>
    <w:rsid w:val="007A1AA2"/>
    <w:rsid w:val="007B4EEC"/>
    <w:rsid w:val="007B78E6"/>
    <w:rsid w:val="007C5EDE"/>
    <w:rsid w:val="007D1177"/>
    <w:rsid w:val="007D49A8"/>
    <w:rsid w:val="007F0DB3"/>
    <w:rsid w:val="00800879"/>
    <w:rsid w:val="0080390F"/>
    <w:rsid w:val="00821FCA"/>
    <w:rsid w:val="0083200E"/>
    <w:rsid w:val="008553DF"/>
    <w:rsid w:val="00855B4A"/>
    <w:rsid w:val="00864CF6"/>
    <w:rsid w:val="008A4D76"/>
    <w:rsid w:val="008A7CAD"/>
    <w:rsid w:val="008C1DBD"/>
    <w:rsid w:val="008C5956"/>
    <w:rsid w:val="008D021B"/>
    <w:rsid w:val="008E76A8"/>
    <w:rsid w:val="0091415A"/>
    <w:rsid w:val="00924C8C"/>
    <w:rsid w:val="00953B0F"/>
    <w:rsid w:val="009720B8"/>
    <w:rsid w:val="00987578"/>
    <w:rsid w:val="009927E2"/>
    <w:rsid w:val="009B1826"/>
    <w:rsid w:val="009C2A85"/>
    <w:rsid w:val="009D20AE"/>
    <w:rsid w:val="009D3CE3"/>
    <w:rsid w:val="009E33FB"/>
    <w:rsid w:val="009F09B9"/>
    <w:rsid w:val="009F4C11"/>
    <w:rsid w:val="00A01516"/>
    <w:rsid w:val="00A1665F"/>
    <w:rsid w:val="00A20395"/>
    <w:rsid w:val="00A221EA"/>
    <w:rsid w:val="00A22270"/>
    <w:rsid w:val="00A25A5E"/>
    <w:rsid w:val="00A26F86"/>
    <w:rsid w:val="00A41EC7"/>
    <w:rsid w:val="00A471FD"/>
    <w:rsid w:val="00A55039"/>
    <w:rsid w:val="00A676F0"/>
    <w:rsid w:val="00A70A14"/>
    <w:rsid w:val="00A846B3"/>
    <w:rsid w:val="00A852DE"/>
    <w:rsid w:val="00A90937"/>
    <w:rsid w:val="00A93B61"/>
    <w:rsid w:val="00A970DF"/>
    <w:rsid w:val="00AA7F11"/>
    <w:rsid w:val="00AB010F"/>
    <w:rsid w:val="00AB15EC"/>
    <w:rsid w:val="00AC5340"/>
    <w:rsid w:val="00AD2D8C"/>
    <w:rsid w:val="00AF0821"/>
    <w:rsid w:val="00AF7DB7"/>
    <w:rsid w:val="00B057C7"/>
    <w:rsid w:val="00B0699D"/>
    <w:rsid w:val="00B13D5B"/>
    <w:rsid w:val="00B14880"/>
    <w:rsid w:val="00B4162A"/>
    <w:rsid w:val="00B41A19"/>
    <w:rsid w:val="00B512FE"/>
    <w:rsid w:val="00B55651"/>
    <w:rsid w:val="00B60B8B"/>
    <w:rsid w:val="00B65051"/>
    <w:rsid w:val="00B67265"/>
    <w:rsid w:val="00B72343"/>
    <w:rsid w:val="00B73D88"/>
    <w:rsid w:val="00B857E1"/>
    <w:rsid w:val="00B859A2"/>
    <w:rsid w:val="00B864A1"/>
    <w:rsid w:val="00B919A0"/>
    <w:rsid w:val="00B93310"/>
    <w:rsid w:val="00BA45A4"/>
    <w:rsid w:val="00BB3A71"/>
    <w:rsid w:val="00BC130A"/>
    <w:rsid w:val="00BD1824"/>
    <w:rsid w:val="00BD28AB"/>
    <w:rsid w:val="00BE22A8"/>
    <w:rsid w:val="00C01873"/>
    <w:rsid w:val="00C03018"/>
    <w:rsid w:val="00C12B10"/>
    <w:rsid w:val="00C27396"/>
    <w:rsid w:val="00C341F8"/>
    <w:rsid w:val="00C5124E"/>
    <w:rsid w:val="00C52547"/>
    <w:rsid w:val="00C66DA0"/>
    <w:rsid w:val="00C760AE"/>
    <w:rsid w:val="00C80CB8"/>
    <w:rsid w:val="00C91A5F"/>
    <w:rsid w:val="00C949E3"/>
    <w:rsid w:val="00CA0034"/>
    <w:rsid w:val="00CA0173"/>
    <w:rsid w:val="00CB03F4"/>
    <w:rsid w:val="00CB2F78"/>
    <w:rsid w:val="00CB4430"/>
    <w:rsid w:val="00CC7874"/>
    <w:rsid w:val="00CD51E3"/>
    <w:rsid w:val="00CE4CBB"/>
    <w:rsid w:val="00CF333A"/>
    <w:rsid w:val="00D154D4"/>
    <w:rsid w:val="00D23D2D"/>
    <w:rsid w:val="00D33A02"/>
    <w:rsid w:val="00D35D92"/>
    <w:rsid w:val="00D52E41"/>
    <w:rsid w:val="00D6028C"/>
    <w:rsid w:val="00D701B5"/>
    <w:rsid w:val="00D74166"/>
    <w:rsid w:val="00D814AC"/>
    <w:rsid w:val="00D8349F"/>
    <w:rsid w:val="00D934E9"/>
    <w:rsid w:val="00DA3709"/>
    <w:rsid w:val="00DB6BEB"/>
    <w:rsid w:val="00DE1F19"/>
    <w:rsid w:val="00E07360"/>
    <w:rsid w:val="00E30CED"/>
    <w:rsid w:val="00E3155D"/>
    <w:rsid w:val="00E31CBE"/>
    <w:rsid w:val="00E60C81"/>
    <w:rsid w:val="00E75403"/>
    <w:rsid w:val="00EA7032"/>
    <w:rsid w:val="00EC2EC9"/>
    <w:rsid w:val="00EC6139"/>
    <w:rsid w:val="00EC769C"/>
    <w:rsid w:val="00EE222F"/>
    <w:rsid w:val="00EE32B2"/>
    <w:rsid w:val="00EE546F"/>
    <w:rsid w:val="00EF1CE2"/>
    <w:rsid w:val="00F0013C"/>
    <w:rsid w:val="00F058E1"/>
    <w:rsid w:val="00F21CC7"/>
    <w:rsid w:val="00F31967"/>
    <w:rsid w:val="00F32B07"/>
    <w:rsid w:val="00F44A6E"/>
    <w:rsid w:val="00F45B57"/>
    <w:rsid w:val="00F52D02"/>
    <w:rsid w:val="00F55E1F"/>
    <w:rsid w:val="00F61A2C"/>
    <w:rsid w:val="00F67466"/>
    <w:rsid w:val="00F77E25"/>
    <w:rsid w:val="00F84847"/>
    <w:rsid w:val="00F84AA3"/>
    <w:rsid w:val="00F91835"/>
    <w:rsid w:val="00FA12AE"/>
    <w:rsid w:val="00FA41AF"/>
    <w:rsid w:val="00FE49B3"/>
    <w:rsid w:val="00FE6520"/>
    <w:rsid w:val="00FE7D4B"/>
    <w:rsid w:val="00FF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76"/>
    <o:shapelayout v:ext="edit">
      <o:idmap v:ext="edit" data="1"/>
    </o:shapelayout>
  </w:shapeDefaults>
  <w:decimalSymbol w:val=","/>
  <w:listSeparator w:val="|"/>
  <w15:chartTrackingRefBased/>
  <w15:docId w15:val="{40A1836C-235B-4E33-AC29-D4FDE4EE3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417C2"/>
    <w:rPr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782A48"/>
    <w:pPr>
      <w:widowControl w:val="0"/>
      <w:autoSpaceDE w:val="0"/>
      <w:autoSpaceDN w:val="0"/>
      <w:ind w:left="1164" w:right="1165"/>
      <w:jc w:val="center"/>
      <w:outlineLvl w:val="0"/>
    </w:pPr>
    <w:rPr>
      <w:b/>
      <w:bCs/>
      <w:sz w:val="22"/>
      <w:szCs w:val="22"/>
      <w:lang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semiHidden/>
    <w:rsid w:val="009720B8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BB3A71"/>
    <w:pPr>
      <w:jc w:val="both"/>
    </w:pPr>
    <w:rPr>
      <w:sz w:val="36"/>
    </w:rPr>
  </w:style>
  <w:style w:type="table" w:styleId="Grigliatabella">
    <w:name w:val="Table Grid"/>
    <w:basedOn w:val="Tabellanormale"/>
    <w:rsid w:val="00821F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8D021B"/>
    <w:rPr>
      <w:color w:val="0000FF"/>
      <w:u w:val="single"/>
    </w:rPr>
  </w:style>
  <w:style w:type="paragraph" w:customStyle="1" w:styleId="Default">
    <w:name w:val="Default"/>
    <w:rsid w:val="00FE6520"/>
    <w:pPr>
      <w:autoSpaceDE w:val="0"/>
      <w:autoSpaceDN w:val="0"/>
      <w:adjustRightInd w:val="0"/>
    </w:pPr>
    <w:rPr>
      <w:rFonts w:ascii="___WRD_EMBED_SUB_44" w:eastAsia="Calibri" w:hAnsi="___WRD_EMBED_SUB_44" w:cs="___WRD_EMBED_SUB_44"/>
      <w:color w:val="000000"/>
      <w:sz w:val="24"/>
      <w:szCs w:val="24"/>
      <w:lang w:eastAsia="en-US"/>
    </w:rPr>
  </w:style>
  <w:style w:type="paragraph" w:customStyle="1" w:styleId="Titolo11">
    <w:name w:val="Titolo 11"/>
    <w:basedOn w:val="Normale"/>
    <w:uiPriority w:val="1"/>
    <w:qFormat/>
    <w:rsid w:val="00C80CB8"/>
    <w:pPr>
      <w:widowControl w:val="0"/>
      <w:autoSpaceDE w:val="0"/>
      <w:autoSpaceDN w:val="0"/>
      <w:jc w:val="right"/>
      <w:outlineLvl w:val="1"/>
    </w:pPr>
    <w:rPr>
      <w:b/>
      <w:bCs/>
      <w:sz w:val="28"/>
      <w:szCs w:val="28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C80CB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80CB8"/>
    <w:pPr>
      <w:widowControl w:val="0"/>
      <w:autoSpaceDE w:val="0"/>
      <w:autoSpaceDN w:val="0"/>
      <w:jc w:val="center"/>
    </w:pPr>
    <w:rPr>
      <w:sz w:val="22"/>
      <w:szCs w:val="22"/>
      <w:lang w:val="en-US" w:eastAsia="en-US"/>
    </w:rPr>
  </w:style>
  <w:style w:type="paragraph" w:customStyle="1" w:styleId="Standard">
    <w:name w:val="Standard"/>
    <w:rsid w:val="004F7D92"/>
    <w:pPr>
      <w:suppressAutoHyphens/>
      <w:autoSpaceDN w:val="0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Titolo1Carattere">
    <w:name w:val="Titolo 1 Carattere"/>
    <w:link w:val="Titolo1"/>
    <w:uiPriority w:val="9"/>
    <w:rsid w:val="00782A48"/>
    <w:rPr>
      <w:b/>
      <w:bCs/>
      <w:sz w:val="22"/>
      <w:szCs w:val="22"/>
      <w:lang w:bidi="it-IT"/>
    </w:rPr>
  </w:style>
  <w:style w:type="paragraph" w:styleId="Paragrafoelenco">
    <w:name w:val="List Paragraph"/>
    <w:basedOn w:val="Normale"/>
    <w:uiPriority w:val="1"/>
    <w:qFormat/>
    <w:rsid w:val="00782A48"/>
    <w:pPr>
      <w:widowControl w:val="0"/>
      <w:autoSpaceDE w:val="0"/>
      <w:autoSpaceDN w:val="0"/>
      <w:ind w:left="679" w:hanging="425"/>
    </w:pPr>
    <w:rPr>
      <w:sz w:val="22"/>
      <w:szCs w:val="22"/>
      <w:lang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isdavinci" TargetMode="External"/><Relationship Id="rId11" Type="http://schemas.openxmlformats.org/officeDocument/2006/relationships/oleObject" Target="embeddings/oleObject1.bin"/><Relationship Id="rId5" Type="http://schemas.openxmlformats.org/officeDocument/2006/relationships/image" Target="media/image1.gi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iandomenico\Desktop\MODELLO%20CIRCOLAR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CIRCOLARE</Template>
  <TotalTime>0</TotalTime>
  <Pages>1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HP</Company>
  <LinksUpToDate>false</LinksUpToDate>
  <CharactersWithSpaces>2137</CharactersWithSpaces>
  <SharedDoc>false</SharedDoc>
  <HLinks>
    <vt:vector size="6" baseType="variant">
      <vt:variant>
        <vt:i4>7667756</vt:i4>
      </vt:variant>
      <vt:variant>
        <vt:i4>0</vt:i4>
      </vt:variant>
      <vt:variant>
        <vt:i4>0</vt:i4>
      </vt:variant>
      <vt:variant>
        <vt:i4>5</vt:i4>
      </vt:variant>
      <vt:variant>
        <vt:lpwstr>http://www.iisdavinci/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Giandomenico Antonioli</dc:creator>
  <cp:keywords/>
  <cp:lastModifiedBy>Didattica2</cp:lastModifiedBy>
  <cp:revision>4</cp:revision>
  <cp:lastPrinted>2020-01-28T09:47:00Z</cp:lastPrinted>
  <dcterms:created xsi:type="dcterms:W3CDTF">2020-10-27T09:28:00Z</dcterms:created>
  <dcterms:modified xsi:type="dcterms:W3CDTF">2020-10-27T11:26:00Z</dcterms:modified>
</cp:coreProperties>
</file>